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BE6D9" w14:textId="77777777" w:rsidR="0001153B" w:rsidRDefault="0001153B" w:rsidP="003042F5">
      <w:pPr>
        <w:ind w:right="1559"/>
        <w:jc w:val="both"/>
        <w:rPr>
          <w:rFonts w:ascii="Calibri" w:eastAsia="Calibri" w:hAnsi="Calibri" w:cs="Calibri"/>
          <w:b/>
          <w:smallCaps/>
        </w:rPr>
      </w:pPr>
    </w:p>
    <w:p w14:paraId="57A3D2D2" w14:textId="77777777" w:rsidR="00B07C69" w:rsidRPr="00D12B89" w:rsidRDefault="002E6A2A" w:rsidP="002E6A2A">
      <w:pPr>
        <w:ind w:right="1559"/>
        <w:jc w:val="both"/>
        <w:rPr>
          <w:rFonts w:ascii="Gill Sans Nova Cond" w:eastAsia="MS Gothic" w:hAnsi="Gill Sans Nova Cond" w:cs="MS Gothic"/>
          <w:b/>
          <w:bCs/>
          <w:color w:val="FDCB05"/>
          <w:sz w:val="40"/>
          <w:szCs w:val="40"/>
        </w:rPr>
        <w:sectPr w:rsidR="00B07C69" w:rsidRPr="00D12B89" w:rsidSect="00347F11">
          <w:footerReference w:type="default" r:id="rId9"/>
          <w:pgSz w:w="11906" w:h="16838"/>
          <w:pgMar w:top="567" w:right="851" w:bottom="567" w:left="1134" w:header="709" w:footer="125" w:gutter="0"/>
          <w:pgNumType w:start="1"/>
          <w:cols w:space="720"/>
        </w:sectPr>
      </w:pPr>
      <w:r>
        <w:rPr>
          <w:rFonts w:ascii="Calibri" w:eastAsia="Calibri" w:hAnsi="Calibri" w:cs="Calibri"/>
          <w:b/>
          <w:smallCaps/>
          <w:noProof/>
        </w:rPr>
        <w:drawing>
          <wp:anchor distT="0" distB="0" distL="114300" distR="114300" simplePos="0" relativeHeight="251711488" behindDoc="1" locked="0" layoutInCell="1" allowOverlap="1" wp14:anchorId="343AF054" wp14:editId="54229989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6722745" cy="1143000"/>
            <wp:effectExtent l="0" t="0" r="1905" b="0"/>
            <wp:wrapTight wrapText="bothSides">
              <wp:wrapPolygon edited="0">
                <wp:start x="0" y="0"/>
                <wp:lineTo x="0" y="21240"/>
                <wp:lineTo x="21545" y="21240"/>
                <wp:lineTo x="21545" y="0"/>
                <wp:lineTo x="0" y="0"/>
              </wp:wrapPolygon>
            </wp:wrapTight>
            <wp:docPr id="902197345" name="Image 2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97345" name="Image 2" descr="Une image contenant texte, Police, logo, Graphique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625">
        <w:rPr>
          <w:rFonts w:ascii="Calibri" w:eastAsia="Calibri" w:hAnsi="Calibri" w:cs="Calibri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690080" wp14:editId="2D44FF46">
                <wp:simplePos x="0" y="0"/>
                <wp:positionH relativeFrom="column">
                  <wp:posOffset>5432425</wp:posOffset>
                </wp:positionH>
                <wp:positionV relativeFrom="paragraph">
                  <wp:posOffset>596900</wp:posOffset>
                </wp:positionV>
                <wp:extent cx="775010" cy="493663"/>
                <wp:effectExtent l="0" t="0" r="0" b="0"/>
                <wp:wrapNone/>
                <wp:docPr id="2852510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010" cy="493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246D4" w14:textId="77777777" w:rsidR="001E2682" w:rsidRPr="00FB2340" w:rsidRDefault="001E2682">
                            <w:pPr>
                              <w:rPr>
                                <w:rFonts w:ascii="Gill Sans Nova Cond" w:hAnsi="Gill Sans Nova Con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340">
                              <w:rPr>
                                <w:rFonts w:ascii="Gill Sans Nova Cond" w:hAnsi="Gill Sans Nova Con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9008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27.75pt;margin-top:47pt;width:61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y3FQIAACs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" filled="f" stroked="f" strokeweight=".5pt">
                <v:textbox>
                  <w:txbxContent>
                    <w:p w14:paraId="2DA246D4" w14:textId="77777777" w:rsidR="001E2682" w:rsidRPr="00FB2340" w:rsidRDefault="001E2682">
                      <w:pPr>
                        <w:rPr>
                          <w:rFonts w:ascii="Gill Sans Nova Cond" w:hAnsi="Gill Sans Nova Con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340">
                        <w:rPr>
                          <w:rFonts w:ascii="Gill Sans Nova Cond" w:hAnsi="Gill Sans Nova Con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2DBA0C6" w14:textId="77777777" w:rsidR="00BE3BFD" w:rsidRPr="00D12B89" w:rsidRDefault="00BE3BFD">
      <w:pPr>
        <w:ind w:right="1559"/>
        <w:jc w:val="both"/>
        <w:rPr>
          <w:rFonts w:ascii="Calibri Light" w:eastAsia="Calibri" w:hAnsi="Calibri Light" w:cs="Calibri Light"/>
          <w:b/>
          <w:bCs/>
          <w:color w:val="1D97D4"/>
          <w:sz w:val="28"/>
          <w:szCs w:val="28"/>
        </w:rPr>
      </w:pPr>
    </w:p>
    <w:p w14:paraId="7EB3A7A3" w14:textId="77777777" w:rsidR="00D2603B" w:rsidRDefault="00D2603B" w:rsidP="00D2603B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>Entre les soussignés :</w:t>
      </w:r>
      <w:r w:rsidRPr="00D2603B">
        <w:rPr>
          <w:rFonts w:ascii="Calibri Light" w:hAnsi="Calibri Light" w:cs="Calibri Light"/>
        </w:rPr>
        <w:t xml:space="preserve"> </w:t>
      </w:r>
    </w:p>
    <w:p w14:paraId="4D332501" w14:textId="77777777" w:rsidR="00D2603B" w:rsidRDefault="004D7323" w:rsidP="00D2603B">
      <w:pPr>
        <w:spacing w:before="100" w:beforeAutospacing="1" w:after="113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01F2ED" wp14:editId="24D1476A">
                <wp:simplePos x="0" y="0"/>
                <wp:positionH relativeFrom="page">
                  <wp:posOffset>627380</wp:posOffset>
                </wp:positionH>
                <wp:positionV relativeFrom="paragraph">
                  <wp:posOffset>430530</wp:posOffset>
                </wp:positionV>
                <wp:extent cx="6019800" cy="457200"/>
                <wp:effectExtent l="0" t="0" r="0" b="0"/>
                <wp:wrapNone/>
                <wp:docPr id="189625073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0D4B2" w14:textId="77777777" w:rsidR="00D2603B" w:rsidRDefault="00D2603B" w:rsidP="00D2603B">
                            <w:pPr>
                              <w:spacing w:before="100" w:beforeAutospacing="1" w:after="113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724CE7">
                              <w:rPr>
                                <w:rFonts w:ascii="Calibri Light" w:hAnsi="Calibri Light" w:cs="Calibri Light"/>
                              </w:rPr>
                              <w:t>L’</w:t>
                            </w:r>
                            <w:r w:rsidRPr="00D2603B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ARRA</w:t>
                            </w:r>
                            <w:r w:rsidRPr="00724CE7">
                              <w:rPr>
                                <w:rFonts w:ascii="Calibri Light" w:hAnsi="Calibri Light" w:cs="Calibri Light"/>
                              </w:rPr>
                              <w:t>²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>,</w:t>
                            </w:r>
                            <w:r w:rsidRPr="00724CE7">
                              <w:rPr>
                                <w:rFonts w:ascii="Calibri Light" w:hAnsi="Calibri Light" w:cs="Calibri Light"/>
                              </w:rPr>
                              <w:t xml:space="preserve"> situé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>e</w:t>
                            </w:r>
                            <w:r w:rsidRPr="00724CE7">
                              <w:rPr>
                                <w:rFonts w:ascii="Calibri Light" w:hAnsi="Calibri Light" w:cs="Calibri Light"/>
                              </w:rPr>
                              <w:t xml:space="preserve"> 27 rue Nicolas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 </w:t>
                            </w:r>
                            <w:r w:rsidRPr="00724CE7">
                              <w:rPr>
                                <w:rFonts w:ascii="Calibri Light" w:hAnsi="Calibri Light" w:cs="Calibri Light"/>
                              </w:rPr>
                              <w:t>Chorier</w:t>
                            </w:r>
                            <w:r w:rsidR="002600A0">
                              <w:rPr>
                                <w:rFonts w:ascii="Calibri Light" w:hAnsi="Calibri Light" w:cs="Calibri Light"/>
                              </w:rPr>
                              <w:t>,</w:t>
                            </w:r>
                            <w:r w:rsidRPr="00724CE7">
                              <w:rPr>
                                <w:rFonts w:ascii="Calibri Light" w:hAnsi="Calibri Light" w:cs="Calibri Light"/>
                              </w:rPr>
                              <w:t xml:space="preserve"> représenté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>e</w:t>
                            </w:r>
                            <w:r w:rsidRPr="00724CE7">
                              <w:rPr>
                                <w:rFonts w:ascii="Calibri Light" w:hAnsi="Calibri Light" w:cs="Calibri Light"/>
                              </w:rPr>
                              <w:t xml:space="preserve"> par Madame </w:t>
                            </w:r>
                            <w:r w:rsidRPr="00D2603B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Emmanuelle</w:t>
                            </w:r>
                            <w:r w:rsidR="002600A0" w:rsidRPr="002600A0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 xml:space="preserve"> </w:t>
                            </w:r>
                            <w:r w:rsidR="002600A0" w:rsidRPr="00D2603B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TACHOIRES</w:t>
                            </w:r>
                            <w:r w:rsidRPr="002600A0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, Présidente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, dont le numéro de </w:t>
                            </w:r>
                            <w:r w:rsidR="002600A0" w:rsidRPr="00D2603B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 xml:space="preserve">SIRET </w:t>
                            </w:r>
                            <w:r w:rsidRPr="00D2603B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est 440 502 797 00051</w:t>
                            </w:r>
                          </w:p>
                          <w:p w14:paraId="44BCA9F9" w14:textId="77777777" w:rsidR="00D2603B" w:rsidRDefault="00D26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F2ED" id="Zone de texte 5" o:spid="_x0000_s1027" type="#_x0000_t202" style="position:absolute;left:0;text-align:left;margin-left:49.4pt;margin-top:33.9pt;width:474pt;height:36pt;z-index:251712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" fillcolor="white [3201]" stroked="f" strokeweight=".5pt">
                <v:textbox>
                  <w:txbxContent>
                    <w:p w14:paraId="7410D4B2" w14:textId="77777777" w:rsidR="00D2603B" w:rsidRDefault="00D2603B" w:rsidP="00D2603B">
                      <w:pPr>
                        <w:spacing w:before="100" w:beforeAutospacing="1" w:after="113"/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724CE7">
                        <w:rPr>
                          <w:rFonts w:ascii="Calibri Light" w:hAnsi="Calibri Light" w:cs="Calibri Light"/>
                        </w:rPr>
                        <w:t>L’</w:t>
                      </w:r>
                      <w:r w:rsidRPr="00D2603B">
                        <w:rPr>
                          <w:rFonts w:ascii="Calibri Light" w:hAnsi="Calibri Light" w:cs="Calibri Light"/>
                          <w:b/>
                          <w:bCs/>
                        </w:rPr>
                        <w:t>ARRA</w:t>
                      </w:r>
                      <w:r w:rsidRPr="00724CE7">
                        <w:rPr>
                          <w:rFonts w:ascii="Calibri Light" w:hAnsi="Calibri Light" w:cs="Calibri Light"/>
                        </w:rPr>
                        <w:t>²</w:t>
                      </w:r>
                      <w:r>
                        <w:rPr>
                          <w:rFonts w:ascii="Calibri Light" w:hAnsi="Calibri Light" w:cs="Calibri Light"/>
                        </w:rPr>
                        <w:t>,</w:t>
                      </w:r>
                      <w:r w:rsidRPr="00724CE7">
                        <w:rPr>
                          <w:rFonts w:ascii="Calibri Light" w:hAnsi="Calibri Light" w:cs="Calibri Light"/>
                        </w:rPr>
                        <w:t xml:space="preserve"> situé</w:t>
                      </w:r>
                      <w:r>
                        <w:rPr>
                          <w:rFonts w:ascii="Calibri Light" w:hAnsi="Calibri Light" w:cs="Calibri Light"/>
                        </w:rPr>
                        <w:t>e</w:t>
                      </w:r>
                      <w:r w:rsidRPr="00724CE7">
                        <w:rPr>
                          <w:rFonts w:ascii="Calibri Light" w:hAnsi="Calibri Light" w:cs="Calibri Light"/>
                        </w:rPr>
                        <w:t xml:space="preserve"> 27 rue Nicolas</w:t>
                      </w:r>
                      <w:r>
                        <w:rPr>
                          <w:rFonts w:ascii="Calibri Light" w:hAnsi="Calibri Light" w:cs="Calibri Light"/>
                        </w:rPr>
                        <w:t xml:space="preserve"> </w:t>
                      </w:r>
                      <w:r w:rsidRPr="00724CE7">
                        <w:rPr>
                          <w:rFonts w:ascii="Calibri Light" w:hAnsi="Calibri Light" w:cs="Calibri Light"/>
                        </w:rPr>
                        <w:t>Chorier</w:t>
                      </w:r>
                      <w:r w:rsidR="002600A0">
                        <w:rPr>
                          <w:rFonts w:ascii="Calibri Light" w:hAnsi="Calibri Light" w:cs="Calibri Light"/>
                        </w:rPr>
                        <w:t>,</w:t>
                      </w:r>
                      <w:r w:rsidRPr="00724CE7">
                        <w:rPr>
                          <w:rFonts w:ascii="Calibri Light" w:hAnsi="Calibri Light" w:cs="Calibri Light"/>
                        </w:rPr>
                        <w:t xml:space="preserve"> représenté</w:t>
                      </w:r>
                      <w:r>
                        <w:rPr>
                          <w:rFonts w:ascii="Calibri Light" w:hAnsi="Calibri Light" w:cs="Calibri Light"/>
                        </w:rPr>
                        <w:t>e</w:t>
                      </w:r>
                      <w:r w:rsidRPr="00724CE7">
                        <w:rPr>
                          <w:rFonts w:ascii="Calibri Light" w:hAnsi="Calibri Light" w:cs="Calibri Light"/>
                        </w:rPr>
                        <w:t xml:space="preserve"> par Madame </w:t>
                      </w:r>
                      <w:r w:rsidRPr="00D2603B">
                        <w:rPr>
                          <w:rFonts w:ascii="Calibri Light" w:hAnsi="Calibri Light" w:cs="Calibri Light"/>
                          <w:b/>
                          <w:bCs/>
                        </w:rPr>
                        <w:t>Emmanuelle</w:t>
                      </w:r>
                      <w:r w:rsidR="002600A0" w:rsidRPr="002600A0">
                        <w:rPr>
                          <w:rFonts w:ascii="Calibri Light" w:hAnsi="Calibri Light" w:cs="Calibri Light"/>
                          <w:b/>
                          <w:bCs/>
                        </w:rPr>
                        <w:t xml:space="preserve"> </w:t>
                      </w:r>
                      <w:r w:rsidR="002600A0" w:rsidRPr="00D2603B">
                        <w:rPr>
                          <w:rFonts w:ascii="Calibri Light" w:hAnsi="Calibri Light" w:cs="Calibri Light"/>
                          <w:b/>
                          <w:bCs/>
                        </w:rPr>
                        <w:t>TACHOIRES</w:t>
                      </w:r>
                      <w:r w:rsidRPr="002600A0">
                        <w:rPr>
                          <w:rFonts w:ascii="Calibri Light" w:hAnsi="Calibri Light" w:cs="Calibri Light"/>
                          <w:b/>
                          <w:bCs/>
                        </w:rPr>
                        <w:t>, Présidente</w:t>
                      </w:r>
                      <w:r>
                        <w:rPr>
                          <w:rFonts w:ascii="Calibri Light" w:hAnsi="Calibri Light" w:cs="Calibri Light"/>
                        </w:rPr>
                        <w:t xml:space="preserve">, dont le numéro de </w:t>
                      </w:r>
                      <w:r w:rsidR="002600A0" w:rsidRPr="00D2603B">
                        <w:rPr>
                          <w:rFonts w:ascii="Calibri Light" w:hAnsi="Calibri Light" w:cs="Calibri Light"/>
                          <w:b/>
                          <w:bCs/>
                        </w:rPr>
                        <w:t xml:space="preserve">SIRET </w:t>
                      </w:r>
                      <w:r w:rsidRPr="00D2603B">
                        <w:rPr>
                          <w:rFonts w:ascii="Calibri Light" w:hAnsi="Calibri Light" w:cs="Calibri Light"/>
                          <w:b/>
                          <w:bCs/>
                        </w:rPr>
                        <w:t>est 440 502 797 00051</w:t>
                      </w:r>
                    </w:p>
                    <w:p w14:paraId="44BCA9F9" w14:textId="77777777" w:rsidR="00D2603B" w:rsidRDefault="00D2603B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ill Sans Nova Cond" w:eastAsia="Calibri" w:hAnsi="Gill Sans Nova Cond" w:cs="Calibri Light"/>
          <w:b/>
          <w:bCs/>
          <w:smallCaps/>
          <w:color w:val="417E79"/>
          <w:sz w:val="32"/>
          <w:szCs w:val="32"/>
        </w:rPr>
        <w:t xml:space="preserve">Le </w:t>
      </w:r>
      <w:bookmarkStart w:id="0" w:name="_Hlk201648934"/>
      <w:r>
        <w:rPr>
          <w:rFonts w:ascii="Gill Sans Nova Cond" w:eastAsia="Calibri" w:hAnsi="Gill Sans Nova Cond" w:cs="Calibri Light"/>
          <w:b/>
          <w:bCs/>
          <w:smallCaps/>
          <w:color w:val="417E79"/>
          <w:sz w:val="32"/>
          <w:szCs w:val="32"/>
        </w:rPr>
        <w:t xml:space="preserve">prêteur </w:t>
      </w:r>
      <w:bookmarkEnd w:id="0"/>
    </w:p>
    <w:p w14:paraId="3E1F7CE4" w14:textId="77777777" w:rsidR="00D2603B" w:rsidRDefault="00D2603B" w:rsidP="00D2603B">
      <w:pPr>
        <w:spacing w:before="100" w:beforeAutospacing="1" w:after="113"/>
        <w:jc w:val="both"/>
        <w:rPr>
          <w:rFonts w:ascii="Calibri Light" w:hAnsi="Calibri Light" w:cs="Calibri Light"/>
        </w:rPr>
      </w:pPr>
    </w:p>
    <w:p w14:paraId="59071563" w14:textId="77777777" w:rsidR="00D2603B" w:rsidRDefault="00D2603B" w:rsidP="00D2603B">
      <w:pPr>
        <w:spacing w:before="100" w:beforeAutospacing="1" w:after="113"/>
        <w:jc w:val="both"/>
        <w:rPr>
          <w:rFonts w:ascii="Calibri Light" w:hAnsi="Calibri Light" w:cs="Calibri Light"/>
        </w:rPr>
      </w:pPr>
    </w:p>
    <w:p w14:paraId="7FCC59A4" w14:textId="77777777" w:rsidR="00D2603B" w:rsidRPr="00724CE7" w:rsidRDefault="00D2603B" w:rsidP="00D2603B">
      <w:pPr>
        <w:spacing w:before="100" w:beforeAutospacing="1" w:after="113"/>
        <w:jc w:val="both"/>
        <w:rPr>
          <w:rFonts w:ascii="Calibri Light" w:hAnsi="Calibri Light" w:cs="Calibri Light"/>
        </w:rPr>
      </w:pPr>
    </w:p>
    <w:p w14:paraId="5D97F13F" w14:textId="77777777" w:rsidR="00F45ACF" w:rsidRDefault="00F45ACF" w:rsidP="003410BB">
      <w:pPr>
        <w:ind w:right="1559"/>
        <w:jc w:val="both"/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</w:pPr>
    </w:p>
    <w:p w14:paraId="290EE3B7" w14:textId="77777777" w:rsidR="00BE3BFD" w:rsidRPr="0021027A" w:rsidRDefault="00B56412" w:rsidP="003410BB">
      <w:pPr>
        <w:ind w:right="1559"/>
        <w:jc w:val="both"/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sectPr w:rsidR="00BE3BFD" w:rsidRPr="0021027A" w:rsidSect="00347F11">
          <w:type w:val="continuous"/>
          <w:pgSz w:w="11906" w:h="16838"/>
          <w:pgMar w:top="567" w:right="567" w:bottom="567" w:left="1134" w:header="709" w:footer="125" w:gutter="0"/>
          <w:pgNumType w:start="1"/>
          <w:cols w:num="2" w:space="720"/>
        </w:sectPr>
      </w:pPr>
      <w:r w:rsidRPr="0021027A"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t xml:space="preserve"> </w:t>
      </w:r>
    </w:p>
    <w:p w14:paraId="3B42B78D" w14:textId="77777777" w:rsidR="00223369" w:rsidRPr="00970B08" w:rsidRDefault="00223369" w:rsidP="00970B08">
      <w:pPr>
        <w:pStyle w:val="gras"/>
        <w:sectPr w:rsidR="00223369" w:rsidRPr="00970B08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num="2" w:space="720"/>
        </w:sectPr>
      </w:pPr>
    </w:p>
    <w:p w14:paraId="09886E6C" w14:textId="77777777" w:rsidR="007C24B2" w:rsidRPr="009D5704" w:rsidRDefault="004D7323" w:rsidP="007C24B2">
      <w:pPr>
        <w:jc w:val="both"/>
        <w:rPr>
          <w:rFonts w:ascii="Gill Sans Nova Cond" w:eastAsia="Calibri" w:hAnsi="Gill Sans Nova Cond" w:cs="Calibri Light"/>
          <w:b/>
          <w:bCs/>
          <w:smallCaps/>
          <w:color w:val="417E79"/>
          <w:sz w:val="24"/>
        </w:rPr>
      </w:pPr>
      <w:r>
        <w:rPr>
          <w:rFonts w:ascii="Gill Sans Nova Cond" w:eastAsia="Calibri" w:hAnsi="Gill Sans Nova Cond" w:cs="Calibri Light"/>
          <w:b/>
          <w:bCs/>
          <w:smallCaps/>
          <w:color w:val="417E79"/>
          <w:sz w:val="32"/>
          <w:szCs w:val="32"/>
        </w:rPr>
        <w:t>L’emprunteur</w:t>
      </w:r>
    </w:p>
    <w:p w14:paraId="5200E2AD" w14:textId="77777777" w:rsidR="007C24B2" w:rsidRDefault="007C24B2" w:rsidP="003A0532">
      <w:pPr>
        <w:tabs>
          <w:tab w:val="right" w:pos="6663"/>
        </w:tabs>
        <w:spacing w:after="40"/>
        <w:rPr>
          <w:rFonts w:ascii="Calibri Light" w:eastAsia="Calibri" w:hAnsi="Calibri Light" w:cs="Calibri Light"/>
          <w:sz w:val="22"/>
          <w:szCs w:val="22"/>
        </w:rPr>
      </w:pPr>
    </w:p>
    <w:p w14:paraId="0704DE98" w14:textId="77777777" w:rsidR="00122D03" w:rsidRDefault="00122D03" w:rsidP="003A0532">
      <w:pPr>
        <w:tabs>
          <w:tab w:val="right" w:pos="6663"/>
        </w:tabs>
        <w:spacing w:after="40"/>
        <w:rPr>
          <w:rFonts w:ascii="Calibri Light" w:eastAsia="Calibri" w:hAnsi="Calibri Light" w:cs="Calibri Light"/>
          <w:sz w:val="22"/>
          <w:szCs w:val="22"/>
        </w:rPr>
        <w:sectPr w:rsidR="00122D03" w:rsidSect="00347F11">
          <w:type w:val="continuous"/>
          <w:pgSz w:w="11906" w:h="16838"/>
          <w:pgMar w:top="567" w:right="567" w:bottom="816" w:left="1134" w:header="709" w:footer="125" w:gutter="0"/>
          <w:pgNumType w:start="1"/>
          <w:cols w:num="2" w:space="284"/>
        </w:sectPr>
      </w:pPr>
    </w:p>
    <w:p w14:paraId="60DC153B" w14:textId="77777777" w:rsidR="00BC5D4E" w:rsidRPr="00BC5D4E" w:rsidRDefault="00B46ED1" w:rsidP="007E3222">
      <w:pPr>
        <w:tabs>
          <w:tab w:val="right" w:pos="9639"/>
        </w:tabs>
        <w:spacing w:before="360"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447F39">
        <w:rPr>
          <w:rFonts w:ascii="Calibri Light" w:eastAsia="Calibri" w:hAnsi="Calibri Light" w:cs="Calibri Light"/>
          <w:color w:val="000000" w:themeColor="text1"/>
          <w:szCs w:val="21"/>
        </w:rPr>
        <w:t>Nom structure &amp; sigle :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="00BC5D4E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t xml:space="preserve"> </w:t>
      </w:r>
    </w:p>
    <w:p w14:paraId="7627521F" w14:textId="77777777" w:rsidR="00B46ED1" w:rsidRDefault="00B46ED1" w:rsidP="007E3222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D14B5E">
        <w:rPr>
          <w:rFonts w:ascii="Calibri Light" w:eastAsia="Calibri" w:hAnsi="Calibri Light" w:cs="Calibri Light"/>
          <w:szCs w:val="21"/>
        </w:rPr>
        <w:t>Représentant légal</w:t>
      </w:r>
      <w:bookmarkStart w:id="1" w:name="bookmark=id.30j0zll" w:colFirst="0" w:colLast="0"/>
      <w:bookmarkEnd w:id="1"/>
      <w:r w:rsidRPr="00D14B5E">
        <w:rPr>
          <w:rFonts w:ascii="Calibri Light" w:eastAsia="Calibri" w:hAnsi="Calibri Light" w:cs="Calibri Light"/>
          <w:szCs w:val="21"/>
        </w:rPr>
        <w:t>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5D86595C" w14:textId="77777777" w:rsidR="00B46ED1" w:rsidRDefault="00B46ED1" w:rsidP="007E3222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D14B5E">
        <w:rPr>
          <w:rFonts w:ascii="Calibri Light" w:eastAsia="Calibri" w:hAnsi="Calibri Light" w:cs="Calibri Light"/>
          <w:szCs w:val="21"/>
        </w:rPr>
        <w:t>En qualité de :</w:t>
      </w:r>
      <w:bookmarkStart w:id="2" w:name="bookmark=id.1fob9te" w:colFirst="0" w:colLast="0"/>
      <w:bookmarkEnd w:id="2"/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061F000F" w14:textId="77777777" w:rsidR="00B46ED1" w:rsidRPr="00BC5D4E" w:rsidRDefault="00B46ED1" w:rsidP="007E3222">
      <w:pPr>
        <w:tabs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D14B5E">
        <w:rPr>
          <w:rFonts w:ascii="Calibri Light" w:eastAsia="Calibri" w:hAnsi="Calibri Light" w:cs="Calibri Light"/>
          <w:szCs w:val="21"/>
        </w:rPr>
        <w:t>Siret</w:t>
      </w:r>
      <w:r w:rsidR="002600A0">
        <w:rPr>
          <w:rFonts w:ascii="Calibri Light" w:eastAsia="Calibri" w:hAnsi="Calibri Light" w:cs="Calibri Light"/>
          <w:szCs w:val="21"/>
        </w:rPr>
        <w:t>*</w:t>
      </w:r>
      <w:r w:rsidRPr="00D14B5E">
        <w:rPr>
          <w:rFonts w:ascii="Calibri Light" w:eastAsia="Calibri" w:hAnsi="Calibri Light" w:cs="Calibri Light"/>
          <w:szCs w:val="21"/>
        </w:rPr>
        <w:t>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6E51E68F" w14:textId="77777777" w:rsidR="002600A0" w:rsidRDefault="002600A0" w:rsidP="00DE13D3">
      <w:pPr>
        <w:tabs>
          <w:tab w:val="left" w:pos="2520"/>
          <w:tab w:val="right" w:pos="9639"/>
        </w:tabs>
        <w:spacing w:before="440" w:after="160"/>
        <w:ind w:right="567"/>
        <w:rPr>
          <w:rFonts w:ascii="Calibri Light" w:eastAsia="Calibri" w:hAnsi="Calibri Light" w:cs="Calibri Light"/>
          <w:szCs w:val="21"/>
        </w:rPr>
      </w:pPr>
    </w:p>
    <w:p w14:paraId="5706F51B" w14:textId="77777777" w:rsidR="007E3222" w:rsidRDefault="00B46ED1" w:rsidP="007E3222">
      <w:pPr>
        <w:tabs>
          <w:tab w:val="right" w:pos="9639"/>
        </w:tabs>
        <w:spacing w:before="440"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>NOM Prénom :</w:t>
      </w:r>
      <w:r w:rsidR="007E3222">
        <w:rPr>
          <w:rFonts w:ascii="Calibri Light" w:eastAsia="Calibri" w:hAnsi="Calibri Light" w:cs="Calibri Light"/>
          <w:szCs w:val="21"/>
        </w:rPr>
        <w:t xml:space="preserve">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40F60212" w14:textId="77777777" w:rsidR="00B46ED1" w:rsidRDefault="00B46ED1" w:rsidP="007E3222">
      <w:pPr>
        <w:tabs>
          <w:tab w:val="right" w:pos="9639"/>
        </w:tabs>
        <w:spacing w:before="120"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>Fonction ou statut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38BA50A5" w14:textId="77777777" w:rsidR="007E3222" w:rsidRDefault="00B46ED1" w:rsidP="007E3222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 xml:space="preserve">Structure* :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5EB49731" w14:textId="77777777" w:rsidR="007E3222" w:rsidRDefault="00B46ED1" w:rsidP="007E3222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>Siret*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5119170E" w14:textId="77777777" w:rsidR="00B46ED1" w:rsidRDefault="003A0532" w:rsidP="007E3222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i/>
          <w:iCs/>
          <w:sz w:val="16"/>
          <w:szCs w:val="16"/>
        </w:rPr>
        <w:sectPr w:rsidR="00B46ED1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num="2" w:space="720"/>
        </w:sectPr>
      </w:pPr>
      <w:r w:rsidRPr="009D6481">
        <w:rPr>
          <w:rFonts w:ascii="Gill Sans Nova Cond" w:eastAsia="Calibri" w:hAnsi="Gill Sans Nova Cond" w:cs="Calibri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700224" behindDoc="0" locked="1" layoutInCell="1" allowOverlap="0" wp14:anchorId="0BAD74C5" wp14:editId="18655314">
            <wp:simplePos x="0" y="0"/>
            <wp:positionH relativeFrom="margin">
              <wp:posOffset>-95885</wp:posOffset>
            </wp:positionH>
            <wp:positionV relativeFrom="page">
              <wp:posOffset>5566410</wp:posOffset>
            </wp:positionV>
            <wp:extent cx="2044700" cy="367030"/>
            <wp:effectExtent l="0" t="0" r="0" b="0"/>
            <wp:wrapNone/>
            <wp:docPr id="503787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383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D1" w:rsidRPr="00D14B5E">
        <w:rPr>
          <w:rFonts w:ascii="Calibri Light" w:eastAsia="Calibri" w:hAnsi="Calibri Light" w:cs="Calibri Light"/>
          <w:i/>
          <w:iCs/>
          <w:sz w:val="16"/>
          <w:szCs w:val="16"/>
        </w:rPr>
        <w:t>* si coordonnées professionnelle</w:t>
      </w:r>
      <w:r>
        <w:rPr>
          <w:rFonts w:ascii="Calibri Light" w:eastAsia="Calibri" w:hAnsi="Calibri Light" w:cs="Calibri Light"/>
          <w:i/>
          <w:iCs/>
          <w:sz w:val="16"/>
          <w:szCs w:val="16"/>
        </w:rPr>
        <w:t>s</w:t>
      </w:r>
    </w:p>
    <w:p w14:paraId="4A964F46" w14:textId="77777777" w:rsidR="002E6A2A" w:rsidRDefault="002E6A2A" w:rsidP="009C6210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</w:pPr>
    </w:p>
    <w:p w14:paraId="036C0C72" w14:textId="77777777" w:rsidR="002600A0" w:rsidRDefault="002600A0" w:rsidP="009C6210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</w:pPr>
    </w:p>
    <w:p w14:paraId="632626FC" w14:textId="77777777" w:rsidR="002600A0" w:rsidRDefault="002600A0" w:rsidP="009C6210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</w:pPr>
    </w:p>
    <w:p w14:paraId="49B28CE1" w14:textId="77777777" w:rsidR="009C6210" w:rsidRDefault="009C6210" w:rsidP="007E3222">
      <w:pPr>
        <w:tabs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  <w:sectPr w:rsidR="009C6210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space="720"/>
        </w:sectPr>
      </w:pPr>
      <w:r>
        <w:rPr>
          <w:rFonts w:ascii="Calibri Light" w:eastAsia="Calibri" w:hAnsi="Calibri Light" w:cs="Calibri Light"/>
          <w:color w:val="000000" w:themeColor="text1"/>
          <w:szCs w:val="21"/>
        </w:rPr>
        <w:t>Adresse p</w:t>
      </w:r>
      <w:r w:rsidR="00E6751E">
        <w:rPr>
          <w:rFonts w:ascii="Calibri Light" w:eastAsia="Calibri" w:hAnsi="Calibri Light" w:cs="Calibri Light"/>
          <w:color w:val="000000" w:themeColor="text1"/>
          <w:szCs w:val="21"/>
        </w:rPr>
        <w:t>o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stale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61D36CD4" w14:textId="77777777" w:rsidR="009C6210" w:rsidRPr="003410BB" w:rsidRDefault="009C6210" w:rsidP="007E3222">
      <w:pPr>
        <w:tabs>
          <w:tab w:val="right" w:pos="9639"/>
        </w:tabs>
        <w:spacing w:after="160"/>
        <w:ind w:left="283" w:right="567"/>
        <w:rPr>
          <w:rFonts w:eastAsia="Calibri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Code postal &amp; Ville 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0702D9BC" w14:textId="77777777" w:rsidR="009C6210" w:rsidRDefault="009C6210" w:rsidP="007E3222">
      <w:pPr>
        <w:tabs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Téléphone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1367B72C" w14:textId="77777777" w:rsidR="002E6A2A" w:rsidRDefault="009C6210" w:rsidP="007E3222">
      <w:pPr>
        <w:tabs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Adresse mél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0CEADD77" w14:textId="77777777" w:rsidR="002E6A2A" w:rsidRDefault="002E6A2A">
      <w:pPr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pPr>
      <w:r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br w:type="page"/>
      </w:r>
    </w:p>
    <w:p w14:paraId="293EE6D6" w14:textId="77777777" w:rsidR="009C6210" w:rsidRPr="003042F5" w:rsidRDefault="009C6210" w:rsidP="00DE13D3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  <w:sectPr w:rsidR="009C6210" w:rsidRPr="003042F5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space="720"/>
        </w:sectPr>
      </w:pPr>
    </w:p>
    <w:p w14:paraId="6D2A79F4" w14:textId="77777777" w:rsidR="00D12B89" w:rsidRDefault="00D12B89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  <w:u w:val="single"/>
        </w:rPr>
      </w:pPr>
    </w:p>
    <w:p w14:paraId="11957A28" w14:textId="77777777" w:rsidR="004D7323" w:rsidRPr="004D7323" w:rsidRDefault="004D7323" w:rsidP="004D7323">
      <w:pPr>
        <w:pStyle w:val="Titre2"/>
        <w:numPr>
          <w:ilvl w:val="0"/>
          <w:numId w:val="4"/>
        </w:numPr>
        <w:jc w:val="both"/>
        <w:rPr>
          <w:rFonts w:ascii="Gill Sans Nova Cond" w:eastAsia="DejaVu Sans" w:hAnsi="Gill Sans Nova Cond" w:cs="DejaVu Sans"/>
          <w:b/>
          <w:bCs/>
          <w:i w:val="0"/>
          <w:iCs/>
          <w:color w:val="1D97D4"/>
          <w:kern w:val="36"/>
          <w:sz w:val="32"/>
          <w:szCs w:val="32"/>
        </w:rPr>
      </w:pPr>
      <w:r w:rsidRPr="004D7323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Objet de la convention</w:t>
      </w:r>
    </w:p>
    <w:p w14:paraId="2E7C1564" w14:textId="77777777" w:rsidR="004D7323" w:rsidRDefault="004D7323" w:rsidP="007E3222">
      <w:pPr>
        <w:tabs>
          <w:tab w:val="right" w:pos="9921"/>
        </w:tabs>
        <w:spacing w:before="100" w:beforeAutospacing="1" w:after="113"/>
        <w:jc w:val="both"/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pPr>
      <w:r w:rsidRPr="00724CE7">
        <w:rPr>
          <w:rFonts w:ascii="Calibri Light" w:hAnsi="Calibri Light" w:cs="Calibri Light"/>
        </w:rPr>
        <w:t xml:space="preserve">Le </w:t>
      </w:r>
      <w:r w:rsidRPr="00724CE7">
        <w:rPr>
          <w:rFonts w:ascii="Calibri Light" w:hAnsi="Calibri Light" w:cs="Calibri Light"/>
          <w:b/>
          <w:bCs/>
        </w:rPr>
        <w:t>prêteur</w:t>
      </w:r>
      <w:r w:rsidRPr="00724CE7">
        <w:rPr>
          <w:rFonts w:ascii="Calibri Light" w:hAnsi="Calibri Light" w:cs="Calibri Light"/>
        </w:rPr>
        <w:t xml:space="preserve"> accepte de mettre à disposition de</w:t>
      </w:r>
      <w:r w:rsidRPr="00724CE7">
        <w:rPr>
          <w:rFonts w:ascii="Calibri Light" w:hAnsi="Calibri Light" w:cs="Calibri Light"/>
          <w:b/>
          <w:bCs/>
        </w:rPr>
        <w:t xml:space="preserve"> l'emprunteur</w:t>
      </w:r>
      <w:r w:rsidRPr="00724CE7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une maquette pédagogique</w:t>
      </w:r>
      <w:r w:rsidRPr="00724CE7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et la mallette d’accessoires l’accompagnant, </w:t>
      </w:r>
      <w:r w:rsidRPr="00724CE7">
        <w:rPr>
          <w:rFonts w:ascii="Calibri Light" w:hAnsi="Calibri Light" w:cs="Calibri Light"/>
        </w:rPr>
        <w:t xml:space="preserve">en vue de </w:t>
      </w:r>
      <w:r w:rsidRPr="00724CE7">
        <w:rPr>
          <w:rFonts w:ascii="Calibri Light" w:hAnsi="Calibri Light" w:cs="Calibri Light"/>
          <w:b/>
          <w:bCs/>
        </w:rPr>
        <w:t>l'activité suivante</w:t>
      </w:r>
      <w:r w:rsidRPr="00724CE7">
        <w:rPr>
          <w:rFonts w:ascii="Calibri Light" w:hAnsi="Calibri Light" w:cs="Calibri Light"/>
        </w:rPr>
        <w:t> 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t xml:space="preserve">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694D7465" w14:textId="77777777" w:rsidR="004D7323" w:rsidRPr="007E3222" w:rsidRDefault="004D7323" w:rsidP="004D7323">
      <w:pPr>
        <w:spacing w:before="100" w:beforeAutospacing="1" w:after="113"/>
        <w:jc w:val="both"/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pPr>
      <w:r w:rsidRPr="00724CE7">
        <w:rPr>
          <w:rFonts w:ascii="Calibri Light" w:hAnsi="Calibri Light" w:cs="Calibri Light"/>
          <w:b/>
          <w:bCs/>
        </w:rPr>
        <w:t xml:space="preserve">Qui se déroulera à 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t xml:space="preserve"> </w:t>
      </w:r>
      <w:r w:rsidR="005D24EC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5D24EC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="005D24EC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 w:rsidR="007E3222">
        <w:rPr>
          <w:rFonts w:ascii="Calibri Light" w:hAnsi="Calibri Light" w:cs="Calibri Light"/>
          <w:b/>
          <w:bCs/>
        </w:rPr>
        <w:t xml:space="preserve"> d</w:t>
      </w:r>
      <w:r w:rsidRPr="00724CE7">
        <w:rPr>
          <w:rFonts w:ascii="Calibri Light" w:hAnsi="Calibri Light" w:cs="Calibri Light"/>
          <w:b/>
          <w:bCs/>
        </w:rPr>
        <w:t xml:space="preserve">u 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3" w:name="Texte2"/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bookmarkEnd w:id="3"/>
      <w:r w:rsidR="005D24EC">
        <w:rPr>
          <w:rFonts w:ascii="Calibri Light" w:hAnsi="Calibri Light" w:cs="Calibri Light"/>
          <w:b/>
          <w:bCs/>
        </w:rPr>
        <w:t xml:space="preserve"> </w:t>
      </w:r>
      <w:r w:rsidR="007E3222">
        <w:rPr>
          <w:rFonts w:ascii="Calibri Light" w:hAnsi="Calibri Light" w:cs="Calibri Light"/>
          <w:b/>
          <w:bCs/>
        </w:rPr>
        <w:t>a</w:t>
      </w:r>
      <w:r w:rsidRPr="00724CE7">
        <w:rPr>
          <w:rFonts w:ascii="Calibri Light" w:hAnsi="Calibri Light" w:cs="Calibri Light"/>
          <w:b/>
          <w:bCs/>
        </w:rPr>
        <w:t xml:space="preserve">u </w:t>
      </w:r>
      <w:r w:rsidRPr="0063459C"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"/>
            <w:enabled/>
            <w:calcOnExit w:val="0"/>
            <w:textInput>
              <w:type w:val="date"/>
              <w:format w:val="dd/MM/yyyy"/>
            </w:textInput>
          </w:ffData>
        </w:fldCha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 w:rsidRPr="0063459C">
        <w:rPr>
          <w:rFonts w:ascii="Calibri Light" w:hAnsi="Calibri Light" w:cs="Calibri Light"/>
          <w:b/>
          <w:bCs/>
        </w:rPr>
        <w:t>.</w:t>
      </w:r>
    </w:p>
    <w:p w14:paraId="5B772314" w14:textId="77777777" w:rsidR="004D7323" w:rsidRPr="004D7323" w:rsidRDefault="004D7323" w:rsidP="004D7323">
      <w:pPr>
        <w:pStyle w:val="Titre2"/>
        <w:jc w:val="both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4D7323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2 – Durée de la convention</w:t>
      </w:r>
    </w:p>
    <w:p w14:paraId="04898EAF" w14:textId="77777777" w:rsidR="004D7323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  <w:b/>
          <w:bCs/>
        </w:rPr>
        <w:t>L'emprunteur</w:t>
      </w:r>
      <w:r w:rsidRPr="00724CE7">
        <w:rPr>
          <w:rFonts w:ascii="Calibri Light" w:hAnsi="Calibri Light" w:cs="Calibri Light"/>
        </w:rPr>
        <w:t xml:space="preserve"> s’engage à venir chercher le matériel le </w:t>
      </w:r>
      <w:r>
        <w:rPr>
          <w:rFonts w:ascii="Calibri Light" w:eastAsia="Calibri" w:hAnsi="Calibri Light" w:cs="Calibri Light"/>
          <w:color w:val="000000" w:themeColor="text1"/>
          <w:szCs w:val="21"/>
        </w:rPr>
        <w:t>:</w:t>
      </w:r>
      <w:r w:rsidR="005D24EC">
        <w:rPr>
          <w:rFonts w:ascii="Calibri Light" w:eastAsia="Calibri" w:hAnsi="Calibri Light" w:cs="Calibri Light"/>
          <w:color w:val="000000" w:themeColor="text1"/>
          <w:szCs w:val="21"/>
        </w:rPr>
        <w:t xml:space="preserve">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"/>
            <w:enabled/>
            <w:calcOnExit w:val="0"/>
            <w:textInput>
              <w:type w:val="date"/>
              <w:format w:val="dd/MM/yyyy"/>
            </w:textInput>
          </w:ffData>
        </w:fldCha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 </w:t>
      </w:r>
      <w:r w:rsidRPr="00724CE7">
        <w:rPr>
          <w:rFonts w:ascii="Calibri Light" w:hAnsi="Calibri Light" w:cs="Calibri Light"/>
        </w:rPr>
        <w:t xml:space="preserve">à 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>
        <w:rPr>
          <w:rFonts w:ascii="Calibri Light" w:hAnsi="Calibri Light" w:cs="Calibri Light"/>
        </w:rPr>
        <w:t xml:space="preserve"> heure à</w:t>
      </w:r>
      <w:r w:rsidRPr="00724CE7">
        <w:rPr>
          <w:rFonts w:ascii="Calibri Light" w:hAnsi="Calibri Light" w:cs="Calibri Light"/>
        </w:rPr>
        <w:t xml:space="preserve"> 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l’adresse </w:t>
      </w:r>
      <w:r w:rsidR="002600A0">
        <w:rPr>
          <w:rFonts w:ascii="Calibri Light" w:eastAsia="Calibri" w:hAnsi="Calibri Light" w:cs="Calibri Light"/>
          <w:color w:val="000000" w:themeColor="text1"/>
          <w:szCs w:val="21"/>
        </w:rPr>
        <w:t>du siège de l’ARRA² (</w:t>
      </w:r>
      <w:r w:rsidR="002600A0" w:rsidRPr="002600A0">
        <w:rPr>
          <w:rFonts w:ascii="Calibri Light" w:eastAsia="Calibri" w:hAnsi="Calibri Light" w:cs="Calibri Light"/>
          <w:i/>
          <w:iCs/>
          <w:color w:val="000000" w:themeColor="text1"/>
          <w:szCs w:val="21"/>
        </w:rPr>
        <w:t>Cf. Article</w:t>
      </w:r>
      <w:r w:rsidR="005D24EC">
        <w:rPr>
          <w:rFonts w:ascii="Calibri Light" w:eastAsia="Calibri" w:hAnsi="Calibri Light" w:cs="Calibri Light"/>
          <w:i/>
          <w:iCs/>
          <w:color w:val="000000" w:themeColor="text1"/>
          <w:szCs w:val="21"/>
        </w:rPr>
        <w:t> </w:t>
      </w:r>
      <w:r w:rsidR="002600A0" w:rsidRPr="002600A0">
        <w:rPr>
          <w:rFonts w:ascii="Calibri Light" w:eastAsia="Calibri" w:hAnsi="Calibri Light" w:cs="Calibri Light"/>
          <w:i/>
          <w:iCs/>
          <w:color w:val="000000" w:themeColor="text1"/>
          <w:szCs w:val="21"/>
        </w:rPr>
        <w:t>6</w:t>
      </w:r>
      <w:r w:rsidR="002600A0">
        <w:rPr>
          <w:rFonts w:ascii="Calibri Light" w:eastAsia="Calibri" w:hAnsi="Calibri Light" w:cs="Calibri Light"/>
          <w:color w:val="000000" w:themeColor="text1"/>
          <w:szCs w:val="21"/>
        </w:rPr>
        <w:t xml:space="preserve">) </w:t>
      </w:r>
      <w:r w:rsidRPr="00724CE7">
        <w:rPr>
          <w:rFonts w:ascii="Calibri Light" w:hAnsi="Calibri Light" w:cs="Calibri Light"/>
        </w:rPr>
        <w:t xml:space="preserve">et à le rapporter le 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"/>
            <w:enabled/>
            <w:calcOnExit w:val="0"/>
            <w:textInput>
              <w:type w:val="date"/>
              <w:format w:val="dd/MM/yyyy"/>
            </w:textInput>
          </w:ffData>
        </w:fldCha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 w:rsidR="007E3222">
        <w:rPr>
          <w:rFonts w:ascii="Calibri Light" w:hAnsi="Calibri Light" w:cs="Calibri Light"/>
        </w:rPr>
        <w:t xml:space="preserve"> à</w:t>
      </w:r>
      <w:r>
        <w:rPr>
          <w:rFonts w:ascii="Calibri Light" w:hAnsi="Calibri Light" w:cs="Calibri Light"/>
        </w:rPr>
        <w:t xml:space="preserve"> l</w:t>
      </w:r>
      <w:r w:rsidR="002600A0">
        <w:rPr>
          <w:rFonts w:ascii="Calibri Light" w:hAnsi="Calibri Light" w:cs="Calibri Light"/>
        </w:rPr>
        <w:t xml:space="preserve">a même </w:t>
      </w:r>
      <w:r>
        <w:rPr>
          <w:rFonts w:ascii="Calibri Light" w:hAnsi="Calibri Light" w:cs="Calibri Light"/>
        </w:rPr>
        <w:t>adresse</w:t>
      </w:r>
      <w:r w:rsidR="002600A0">
        <w:rPr>
          <w:rFonts w:ascii="Calibri Light" w:hAnsi="Calibri Light" w:cs="Calibri Light"/>
        </w:rPr>
        <w:t>.</w:t>
      </w:r>
    </w:p>
    <w:p w14:paraId="2C338FF0" w14:textId="77777777" w:rsidR="004D7323" w:rsidRPr="00724CE7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Il peut aussi organiser son transport aller et retour par l’intermédiaire d’un prestataire, mais devra prendre </w:t>
      </w:r>
      <w:r w:rsidR="002600A0">
        <w:rPr>
          <w:rFonts w:ascii="Calibri Light" w:hAnsi="Calibri Light" w:cs="Calibri Light"/>
        </w:rPr>
        <w:t>à sa</w:t>
      </w:r>
      <w:r>
        <w:rPr>
          <w:rFonts w:ascii="Calibri Light" w:hAnsi="Calibri Light" w:cs="Calibri Light"/>
        </w:rPr>
        <w:t xml:space="preserve"> charge les coûts de transport.</w:t>
      </w:r>
    </w:p>
    <w:p w14:paraId="5125C526" w14:textId="77777777" w:rsidR="004D7323" w:rsidRPr="004D7323" w:rsidRDefault="004D7323" w:rsidP="004D7323">
      <w:pPr>
        <w:pStyle w:val="Titre2"/>
        <w:jc w:val="both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4D7323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3 – Convention à titre gratuit</w:t>
      </w:r>
    </w:p>
    <w:p w14:paraId="31093047" w14:textId="77777777" w:rsidR="004D7323" w:rsidRPr="00724CE7" w:rsidRDefault="002600A0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Le prêt étant réservé aux adhérents de l’ARRA², l</w:t>
      </w:r>
      <w:r w:rsidR="004D7323" w:rsidRPr="00724CE7">
        <w:rPr>
          <w:rFonts w:ascii="Calibri Light" w:hAnsi="Calibri Light" w:cs="Calibri Light"/>
        </w:rPr>
        <w:t xml:space="preserve">a </w:t>
      </w:r>
      <w:r w:rsidR="004D7323" w:rsidRPr="002600A0">
        <w:rPr>
          <w:rFonts w:ascii="Calibri Light" w:hAnsi="Calibri Light" w:cs="Calibri Light"/>
          <w:b/>
          <w:bCs/>
        </w:rPr>
        <w:t>convention est consentie à titre gratuit</w:t>
      </w:r>
      <w:r w:rsidR="004D7323">
        <w:rPr>
          <w:rFonts w:ascii="Calibri Light" w:hAnsi="Calibri Light" w:cs="Calibri Light"/>
        </w:rPr>
        <w:t xml:space="preserve"> dans le cadre o</w:t>
      </w:r>
      <w:r>
        <w:rPr>
          <w:rFonts w:ascii="Calibri Light" w:hAnsi="Calibri Light" w:cs="Calibri Light"/>
        </w:rPr>
        <w:t>ù</w:t>
      </w:r>
      <w:r w:rsidR="004D7323">
        <w:rPr>
          <w:rFonts w:ascii="Calibri Light" w:hAnsi="Calibri Light" w:cs="Calibri Light"/>
        </w:rPr>
        <w:t xml:space="preserve"> l’</w:t>
      </w:r>
      <w:r w:rsidR="004D7323" w:rsidRPr="00FD3F2F">
        <w:rPr>
          <w:rFonts w:ascii="Calibri Light" w:hAnsi="Calibri Light" w:cs="Calibri Light"/>
          <w:b/>
          <w:bCs/>
        </w:rPr>
        <w:t xml:space="preserve">emprunteur </w:t>
      </w:r>
      <w:r>
        <w:rPr>
          <w:rFonts w:ascii="Calibri Light" w:hAnsi="Calibri Light" w:cs="Calibri Light"/>
          <w:b/>
          <w:bCs/>
        </w:rPr>
        <w:t xml:space="preserve">est </w:t>
      </w:r>
      <w:r w:rsidR="004D7323" w:rsidRPr="002600A0">
        <w:rPr>
          <w:rFonts w:ascii="Calibri Light" w:hAnsi="Calibri Light" w:cs="Calibri Light"/>
          <w:b/>
          <w:bCs/>
        </w:rPr>
        <w:t xml:space="preserve">à jour </w:t>
      </w:r>
      <w:r w:rsidRPr="002600A0">
        <w:rPr>
          <w:rFonts w:ascii="Calibri Light" w:hAnsi="Calibri Light" w:cs="Calibri Light"/>
          <w:b/>
          <w:bCs/>
        </w:rPr>
        <w:t xml:space="preserve">de sa cotisation </w:t>
      </w:r>
      <w:r w:rsidR="004D7323" w:rsidRPr="002600A0">
        <w:rPr>
          <w:rFonts w:ascii="Calibri Light" w:hAnsi="Calibri Light" w:cs="Calibri Light"/>
          <w:b/>
          <w:bCs/>
        </w:rPr>
        <w:t>auprès du</w:t>
      </w:r>
      <w:r w:rsidR="004D7323">
        <w:rPr>
          <w:rFonts w:ascii="Calibri Light" w:hAnsi="Calibri Light" w:cs="Calibri Light"/>
        </w:rPr>
        <w:t xml:space="preserve"> </w:t>
      </w:r>
      <w:r w:rsidR="004D7323" w:rsidRPr="008D0C48">
        <w:rPr>
          <w:rFonts w:ascii="Calibri Light" w:hAnsi="Calibri Light" w:cs="Calibri Light"/>
          <w:b/>
          <w:bCs/>
        </w:rPr>
        <w:t>prêteur</w:t>
      </w:r>
      <w:r w:rsidR="004D7323">
        <w:rPr>
          <w:rFonts w:ascii="Calibri Light" w:hAnsi="Calibri Light" w:cs="Calibri Light"/>
        </w:rPr>
        <w:t>.</w:t>
      </w:r>
    </w:p>
    <w:p w14:paraId="488DD5BB" w14:textId="77777777" w:rsidR="004D7323" w:rsidRPr="004D7323" w:rsidRDefault="004D7323" w:rsidP="004D7323">
      <w:pPr>
        <w:pStyle w:val="Titre2"/>
        <w:jc w:val="both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4D7323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4 – Inventaire du matériel mis à disposition</w:t>
      </w:r>
    </w:p>
    <w:p w14:paraId="044D3AC8" w14:textId="77777777" w:rsidR="004D7323" w:rsidRPr="00724CE7" w:rsidRDefault="004D7323" w:rsidP="002600A0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>Le matériel mis à disposition est composé de :</w:t>
      </w:r>
    </w:p>
    <w:p w14:paraId="21D4C7F3" w14:textId="77777777" w:rsidR="004D7323" w:rsidRDefault="004D7323" w:rsidP="002600A0">
      <w:pPr>
        <w:numPr>
          <w:ilvl w:val="0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 maquette et son couvercle</w:t>
      </w:r>
    </w:p>
    <w:p w14:paraId="7B077F14" w14:textId="77777777" w:rsidR="004D7323" w:rsidRDefault="004D7323" w:rsidP="002600A0">
      <w:pPr>
        <w:numPr>
          <w:ilvl w:val="0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 mallette d’accessoires comprenant :</w:t>
      </w:r>
    </w:p>
    <w:p w14:paraId="69A31F3E" w14:textId="77777777" w:rsidR="004D7323" w:rsidRDefault="004D7323" w:rsidP="002600A0">
      <w:pPr>
        <w:numPr>
          <w:ilvl w:val="1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 panneaux titre</w:t>
      </w:r>
    </w:p>
    <w:p w14:paraId="31F28CD4" w14:textId="77777777" w:rsidR="004D7323" w:rsidRDefault="004D7323" w:rsidP="002600A0">
      <w:pPr>
        <w:numPr>
          <w:ilvl w:val="1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43 médaillons (dont 36 en doublon)</w:t>
      </w:r>
    </w:p>
    <w:p w14:paraId="41116BCB" w14:textId="77777777" w:rsidR="004D7323" w:rsidRDefault="004D7323" w:rsidP="002600A0">
      <w:pPr>
        <w:numPr>
          <w:ilvl w:val="1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12 modules interchangeables</w:t>
      </w:r>
    </w:p>
    <w:p w14:paraId="54612F39" w14:textId="77777777" w:rsidR="004D7323" w:rsidRDefault="004D7323" w:rsidP="002600A0">
      <w:pPr>
        <w:numPr>
          <w:ilvl w:val="1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6 personnages</w:t>
      </w:r>
    </w:p>
    <w:p w14:paraId="2F5D8DCD" w14:textId="77777777" w:rsidR="004D7323" w:rsidRDefault="004D7323" w:rsidP="002600A0">
      <w:pPr>
        <w:numPr>
          <w:ilvl w:val="1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 lots de 114 étiquettes Vocabulaire</w:t>
      </w:r>
    </w:p>
    <w:p w14:paraId="3315C11F" w14:textId="77777777" w:rsidR="004D7323" w:rsidRDefault="004D7323" w:rsidP="002600A0">
      <w:pPr>
        <w:numPr>
          <w:ilvl w:val="1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 lots de 73 étiquettes représentant la biodiversité</w:t>
      </w:r>
    </w:p>
    <w:p w14:paraId="649E9F52" w14:textId="77777777" w:rsidR="004D7323" w:rsidRDefault="004D7323" w:rsidP="002600A0">
      <w:pPr>
        <w:numPr>
          <w:ilvl w:val="1"/>
          <w:numId w:val="2"/>
        </w:numPr>
        <w:spacing w:before="100" w:beforeAutospacing="1" w:after="113" w:line="288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 lots de clef de fermeture de la maquette</w:t>
      </w:r>
    </w:p>
    <w:p w14:paraId="3452FD8F" w14:textId="77777777" w:rsidR="004D7323" w:rsidRPr="00724CE7" w:rsidRDefault="004D7323" w:rsidP="002600A0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DA3C7F">
        <w:rPr>
          <w:rFonts w:ascii="Calibri Light" w:hAnsi="Calibri Light" w:cs="Calibri Light"/>
        </w:rPr>
        <w:t>Un détail des éléments est fourni en annexe 1.</w:t>
      </w:r>
    </w:p>
    <w:p w14:paraId="6ED61895" w14:textId="77777777" w:rsidR="004D7323" w:rsidRDefault="004D7323" w:rsidP="002600A0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 xml:space="preserve">Le matériel est mis à disposition à compter du 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"/>
            <w:enabled/>
            <w:calcOnExit w:val="0"/>
            <w:textInput>
              <w:type w:val="date"/>
              <w:format w:val="dd/MM/yyyy"/>
            </w:textInput>
          </w:ffData>
        </w:fldCha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 w:rsidRPr="00724CE7">
        <w:rPr>
          <w:rFonts w:ascii="Calibri Light" w:hAnsi="Calibri Light" w:cs="Calibri Light"/>
        </w:rPr>
        <w:t xml:space="preserve">, en bon état de présentation et de fonctionnement, état dans lequel </w:t>
      </w:r>
      <w:r w:rsidRPr="00724CE7">
        <w:rPr>
          <w:rFonts w:ascii="Calibri Light" w:hAnsi="Calibri Light" w:cs="Calibri Light"/>
          <w:b/>
          <w:bCs/>
        </w:rPr>
        <w:t>l'emprunteur</w:t>
      </w:r>
      <w:r w:rsidRPr="00724CE7">
        <w:rPr>
          <w:rFonts w:ascii="Calibri Light" w:hAnsi="Calibri Light" w:cs="Calibri Light"/>
        </w:rPr>
        <w:t xml:space="preserve"> s’engage à le restituer à l’issue de la convention.</w:t>
      </w:r>
    </w:p>
    <w:p w14:paraId="267A10D4" w14:textId="77777777" w:rsidR="004D7323" w:rsidRPr="00724CE7" w:rsidRDefault="004D7323" w:rsidP="002600A0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1D1748">
        <w:rPr>
          <w:rFonts w:ascii="Calibri Light" w:hAnsi="Calibri Light" w:cs="Calibri Light"/>
        </w:rPr>
        <w:t>Un état des lieux sera effectué lors du retrait et du retour du matériel.</w:t>
      </w:r>
    </w:p>
    <w:p w14:paraId="33E462DE" w14:textId="77777777" w:rsidR="002600A0" w:rsidRDefault="004D7323" w:rsidP="002600A0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 xml:space="preserve">Au terme de la mise à disposition, </w:t>
      </w:r>
      <w:r w:rsidRPr="00724CE7">
        <w:rPr>
          <w:rFonts w:ascii="Calibri Light" w:hAnsi="Calibri Light" w:cs="Calibri Light"/>
          <w:b/>
          <w:bCs/>
        </w:rPr>
        <w:t>l'emprunteur</w:t>
      </w:r>
      <w:r w:rsidRPr="00724CE7">
        <w:rPr>
          <w:rFonts w:ascii="Calibri Light" w:hAnsi="Calibri Light" w:cs="Calibri Light"/>
        </w:rPr>
        <w:t xml:space="preserve"> s’engage à restituer le matériel dans son état initial.</w:t>
      </w:r>
    </w:p>
    <w:p w14:paraId="5BB1ADEC" w14:textId="77777777" w:rsidR="002600A0" w:rsidRDefault="002600A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4A6A1751" w14:textId="77777777" w:rsidR="004D7323" w:rsidRPr="002E6A2A" w:rsidRDefault="004D7323" w:rsidP="002E6A2A">
      <w:pPr>
        <w:spacing w:before="100" w:beforeAutospacing="1" w:after="113"/>
        <w:jc w:val="both"/>
        <w:rPr>
          <w:rFonts w:ascii="Gill Sans Nova Cond" w:eastAsia="Calibri" w:hAnsi="Gill Sans Nova Cond" w:cs="Calibri Light"/>
          <w:b/>
          <w:bCs/>
          <w:iCs/>
          <w:smallCaps/>
          <w:color w:val="417E79"/>
          <w:sz w:val="32"/>
          <w:szCs w:val="32"/>
        </w:rPr>
      </w:pPr>
      <w:r w:rsidRPr="002E6A2A">
        <w:rPr>
          <w:rFonts w:ascii="Gill Sans Nova Cond" w:eastAsia="Calibri" w:hAnsi="Gill Sans Nova Cond" w:cs="Calibri Light"/>
          <w:b/>
          <w:bCs/>
          <w:iCs/>
          <w:smallCaps/>
          <w:color w:val="417E79"/>
          <w:sz w:val="32"/>
          <w:szCs w:val="32"/>
        </w:rPr>
        <w:lastRenderedPageBreak/>
        <w:t>Article 5 – Formation et utilisation</w:t>
      </w:r>
    </w:p>
    <w:p w14:paraId="630D5D6F" w14:textId="77777777" w:rsidR="004D7323" w:rsidRPr="00321D12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  <w:iCs/>
        </w:rPr>
      </w:pPr>
      <w:r w:rsidRPr="00321D12">
        <w:rPr>
          <w:rFonts w:ascii="Calibri Light" w:hAnsi="Calibri Light" w:cs="Calibri Light"/>
          <w:b/>
          <w:bCs/>
          <w:iCs/>
        </w:rPr>
        <w:t>L'emprunteur</w:t>
      </w:r>
      <w:r w:rsidRPr="00096DA3">
        <w:rPr>
          <w:rFonts w:ascii="Calibri Light" w:hAnsi="Calibri Light" w:cs="Calibri Light"/>
          <w:iCs/>
        </w:rPr>
        <w:t xml:space="preserve"> s'eng</w:t>
      </w:r>
      <w:r w:rsidRPr="00321D12">
        <w:rPr>
          <w:rFonts w:ascii="Calibri Light" w:hAnsi="Calibri Light" w:cs="Calibri Light"/>
          <w:iCs/>
        </w:rPr>
        <w:t>age, avant toute première utilisation, à faire suivre à toute personne de sa structure devant utiliser la maquette prêtée dans le cadre de cette convention</w:t>
      </w:r>
      <w:r>
        <w:rPr>
          <w:rFonts w:ascii="Calibri Light" w:hAnsi="Calibri Light" w:cs="Calibri Light"/>
          <w:iCs/>
        </w:rPr>
        <w:t xml:space="preserve"> la fiche technique</w:t>
      </w:r>
      <w:r w:rsidRPr="00321D12">
        <w:rPr>
          <w:rFonts w:ascii="Calibri Light" w:hAnsi="Calibri Light" w:cs="Calibri Light"/>
          <w:iCs/>
        </w:rPr>
        <w:t xml:space="preserve"> ainsi que la playlist YouTube d’utilisation, dispensés par l'ARRA².</w:t>
      </w:r>
    </w:p>
    <w:p w14:paraId="12C65174" w14:textId="77777777" w:rsidR="004D7323" w:rsidRPr="00321D12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  <w:iCs/>
        </w:rPr>
      </w:pPr>
      <w:r w:rsidRPr="00321D12">
        <w:rPr>
          <w:rFonts w:ascii="Calibri Light" w:hAnsi="Calibri Light" w:cs="Calibri Light"/>
          <w:b/>
          <w:bCs/>
          <w:iCs/>
        </w:rPr>
        <w:t>L'emprunteur</w:t>
      </w:r>
      <w:r w:rsidRPr="00321D12">
        <w:rPr>
          <w:rFonts w:ascii="Calibri Light" w:hAnsi="Calibri Light" w:cs="Calibri Light"/>
          <w:iCs/>
        </w:rPr>
        <w:t xml:space="preserve"> s'engage également à utiliser la maquette ainsi que tous les éléments associés, tels que décrits à l’article </w:t>
      </w:r>
      <w:r>
        <w:rPr>
          <w:rFonts w:ascii="Calibri Light" w:hAnsi="Calibri Light" w:cs="Calibri Light"/>
          <w:iCs/>
        </w:rPr>
        <w:t>4</w:t>
      </w:r>
      <w:r w:rsidRPr="00321D12">
        <w:rPr>
          <w:rFonts w:ascii="Calibri Light" w:hAnsi="Calibri Light" w:cs="Calibri Light"/>
          <w:iCs/>
        </w:rPr>
        <w:t xml:space="preserve"> de la présente convention, exclusivement dans le cadre de la manifestation mentionnée à l’article 1.</w:t>
      </w:r>
    </w:p>
    <w:p w14:paraId="5D2F98B8" w14:textId="77777777" w:rsidR="004D7323" w:rsidRPr="00321D12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  <w:iCs/>
        </w:rPr>
      </w:pPr>
      <w:r w:rsidRPr="00321D12">
        <w:rPr>
          <w:rFonts w:ascii="Calibri Light" w:hAnsi="Calibri Light" w:cs="Calibri Light"/>
          <w:iCs/>
        </w:rPr>
        <w:t xml:space="preserve">De plus, </w:t>
      </w:r>
      <w:r w:rsidRPr="00321D12">
        <w:rPr>
          <w:rFonts w:ascii="Calibri Light" w:hAnsi="Calibri Light" w:cs="Calibri Light"/>
          <w:b/>
          <w:bCs/>
          <w:iCs/>
        </w:rPr>
        <w:t>l’emprunteur</w:t>
      </w:r>
      <w:r w:rsidRPr="00321D12">
        <w:rPr>
          <w:rFonts w:ascii="Calibri Light" w:hAnsi="Calibri Light" w:cs="Calibri Light"/>
          <w:iCs/>
        </w:rPr>
        <w:t xml:space="preserve"> s'engage à respecter scrupuleusement les conditions d'utilisation présentées sur la fiche technique de transport et sur le tuto</w:t>
      </w:r>
      <w:r>
        <w:rPr>
          <w:rFonts w:ascii="Calibri Light" w:hAnsi="Calibri Light" w:cs="Calibri Light"/>
          <w:iCs/>
        </w:rPr>
        <w:t>riel</w:t>
      </w:r>
      <w:r w:rsidRPr="00321D12">
        <w:rPr>
          <w:rFonts w:ascii="Calibri Light" w:hAnsi="Calibri Light" w:cs="Calibri Light"/>
          <w:iCs/>
        </w:rPr>
        <w:t xml:space="preserve"> de prise en main, notamment : </w:t>
      </w:r>
    </w:p>
    <w:p w14:paraId="0602B2EC" w14:textId="77777777" w:rsidR="004D7323" w:rsidRPr="0063459C" w:rsidRDefault="004D7323" w:rsidP="002E6A2A">
      <w:pPr>
        <w:pStyle w:val="Corpsdetexte"/>
        <w:numPr>
          <w:ilvl w:val="0"/>
          <w:numId w:val="5"/>
        </w:numPr>
        <w:spacing w:after="0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Respecter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 la position à l’endroit et à plat de la maquette pendant le transport, </w:t>
      </w:r>
    </w:p>
    <w:p w14:paraId="3096C6AD" w14:textId="77777777" w:rsidR="004D7323" w:rsidRPr="0063459C" w:rsidRDefault="004D7323" w:rsidP="002E6A2A">
      <w:pPr>
        <w:pStyle w:val="Corpsdetexte"/>
        <w:numPr>
          <w:ilvl w:val="0"/>
          <w:numId w:val="5"/>
        </w:numPr>
        <w:spacing w:after="0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Entreposer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, si nécessaire, la maquette et la mallette d’accessoires dans un endroit sain, protégé de toute altération possible (exposition au soleil et à l’eau…), </w:t>
      </w:r>
    </w:p>
    <w:p w14:paraId="2350A481" w14:textId="77777777" w:rsidR="004D7323" w:rsidRPr="0063459C" w:rsidRDefault="004D7323" w:rsidP="002E6A2A">
      <w:pPr>
        <w:pStyle w:val="Corpsdetexte"/>
        <w:numPr>
          <w:ilvl w:val="0"/>
          <w:numId w:val="5"/>
        </w:numPr>
        <w:spacing w:after="0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Limiter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 l'utilisation de la maquette, de ses modules et équipements aux personnes préalablement identifiées comme responsables de l’animation de la maquette, </w:t>
      </w:r>
    </w:p>
    <w:p w14:paraId="67C3B18B" w14:textId="77777777" w:rsidR="004D7323" w:rsidRPr="0063459C" w:rsidRDefault="004D7323" w:rsidP="002E6A2A">
      <w:pPr>
        <w:pStyle w:val="Corpsdetexte"/>
        <w:numPr>
          <w:ilvl w:val="0"/>
          <w:numId w:val="5"/>
        </w:numPr>
        <w:spacing w:after="0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Ne pas laisser la maquette sans supervision pour éviter toute dégradation et/ou vols, </w:t>
      </w:r>
    </w:p>
    <w:p w14:paraId="597F02AD" w14:textId="77777777" w:rsidR="004D7323" w:rsidRPr="0063459C" w:rsidRDefault="004D7323" w:rsidP="002E6A2A">
      <w:pPr>
        <w:pStyle w:val="Corpsdetexte"/>
        <w:numPr>
          <w:ilvl w:val="0"/>
          <w:numId w:val="5"/>
        </w:numPr>
        <w:spacing w:after="0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Retirer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 toutes pièces amovible (modules, médaillons, personnages, étiquettes…) de la maquette avant sa fermeture,</w:t>
      </w:r>
    </w:p>
    <w:p w14:paraId="7896973D" w14:textId="77777777" w:rsidR="002E6A2A" w:rsidRPr="0063459C" w:rsidRDefault="004D7323" w:rsidP="002E6A2A">
      <w:pPr>
        <w:pStyle w:val="Corpsdetexte"/>
        <w:numPr>
          <w:ilvl w:val="0"/>
          <w:numId w:val="5"/>
        </w:numPr>
        <w:spacing w:after="0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Veiller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 à la protection des décors de la maquette. </w:t>
      </w:r>
    </w:p>
    <w:p w14:paraId="4434EAAF" w14:textId="77777777" w:rsidR="002E6A2A" w:rsidRPr="002E6A2A" w:rsidRDefault="002E6A2A" w:rsidP="002E6A2A">
      <w:pPr>
        <w:pStyle w:val="Corpsdetexte"/>
        <w:spacing w:after="0"/>
        <w:rPr>
          <w:rFonts w:ascii="Calibri Light" w:hAnsi="Calibri Light" w:cs="Calibri Light"/>
          <w:iCs/>
          <w:lang w:val="fr-FR" w:eastAsia="fr-FR" w:bidi="ar-SA"/>
        </w:rPr>
      </w:pPr>
    </w:p>
    <w:p w14:paraId="3D1C083A" w14:textId="77777777" w:rsidR="004D7323" w:rsidRDefault="004D7323" w:rsidP="001B6516">
      <w:pPr>
        <w:pStyle w:val="Titre2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4D7323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6 – Transport et manipulation</w:t>
      </w:r>
    </w:p>
    <w:p w14:paraId="77746BF0" w14:textId="77777777" w:rsidR="001B6516" w:rsidRPr="001B6516" w:rsidRDefault="001B6516" w:rsidP="001B6516">
      <w:pPr>
        <w:rPr>
          <w:rFonts w:eastAsia="DejaVu Sans"/>
        </w:rPr>
      </w:pPr>
    </w:p>
    <w:p w14:paraId="485DD258" w14:textId="77777777" w:rsidR="004D7323" w:rsidRPr="0063459C" w:rsidRDefault="004D7323" w:rsidP="0063459C">
      <w:pPr>
        <w:pStyle w:val="Corpsdetexte"/>
        <w:jc w:val="both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>Le matériel sera retiré et ramené à l’adresse suivante du siège au</w:t>
      </w: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 xml:space="preserve"> 27 rue Nicolas Chorier 38000 GRENOBLE</w:t>
      </w:r>
      <w:r w:rsidR="002600A0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, Entrée 2 rue de la Mégisserie</w:t>
      </w: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.</w:t>
      </w:r>
    </w:p>
    <w:p w14:paraId="525B530F" w14:textId="77777777" w:rsidR="004D7323" w:rsidRPr="0063459C" w:rsidRDefault="004D7323" w:rsidP="004D7323">
      <w:pPr>
        <w:pStyle w:val="Corpsdetexte"/>
        <w:jc w:val="both"/>
        <w:rPr>
          <w:rFonts w:ascii="Calibri Light" w:hAnsi="Calibri Light" w:cs="Calibri Light"/>
          <w:iCs/>
          <w:sz w:val="21"/>
          <w:szCs w:val="21"/>
          <w:lang w:val="fr-FR" w:eastAsia="fr-FR" w:bidi="ar-SA"/>
        </w:rPr>
      </w:pP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Consigne</w:t>
      </w:r>
      <w:r w:rsidR="001B6516"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 xml:space="preserve">s à respecter </w:t>
      </w: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: lors de son transport dans tous véhicules,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 la maquette doit être disposée à l’endroit et à plat. Elle doit </w:t>
      </w: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impérativement être placée à plat sans charge posée sur le couvercle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 xml:space="preserve">. Deux personnes sont nécessaires pour la manipulation de la maquette. Le transport de la mallette d’accessoires doit se faire </w:t>
      </w:r>
      <w:r w:rsidRPr="0063459C">
        <w:rPr>
          <w:rFonts w:ascii="Calibri Light" w:hAnsi="Calibri Light" w:cs="Calibri Light"/>
          <w:b/>
          <w:bCs/>
          <w:iCs/>
          <w:sz w:val="21"/>
          <w:szCs w:val="21"/>
          <w:lang w:val="fr-FR" w:eastAsia="fr-FR" w:bidi="ar-SA"/>
        </w:rPr>
        <w:t>à la verticale</w:t>
      </w:r>
      <w:r w:rsidRPr="0063459C">
        <w:rPr>
          <w:rFonts w:ascii="Calibri Light" w:hAnsi="Calibri Light" w:cs="Calibri Light"/>
          <w:iCs/>
          <w:sz w:val="21"/>
          <w:szCs w:val="21"/>
          <w:lang w:val="fr-FR" w:eastAsia="fr-FR" w:bidi="ar-SA"/>
        </w:rPr>
        <w:t>, c’est-à-dire sur les roulettes de la mallette.</w:t>
      </w:r>
    </w:p>
    <w:p w14:paraId="148E3F2B" w14:textId="77777777" w:rsidR="004D7323" w:rsidRPr="004D7323" w:rsidRDefault="004D7323" w:rsidP="004D7323">
      <w:pPr>
        <w:pStyle w:val="Titre2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4D7323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7 – Propriété</w:t>
      </w:r>
    </w:p>
    <w:p w14:paraId="301A0A7F" w14:textId="77777777" w:rsidR="004D7323" w:rsidRPr="00724CE7" w:rsidRDefault="004D7323" w:rsidP="002E6A2A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 xml:space="preserve">Le matériel reste la propriété du </w:t>
      </w:r>
      <w:r w:rsidRPr="00724CE7">
        <w:rPr>
          <w:rFonts w:ascii="Calibri Light" w:hAnsi="Calibri Light" w:cs="Calibri Light"/>
          <w:b/>
          <w:bCs/>
        </w:rPr>
        <w:t>prêteur</w:t>
      </w:r>
      <w:r w:rsidRPr="00724CE7">
        <w:rPr>
          <w:rFonts w:ascii="Calibri Light" w:hAnsi="Calibri Light" w:cs="Calibri Light"/>
        </w:rPr>
        <w:t>. La présente convention n’implique aucun transfert de droits sur le matériel.</w:t>
      </w:r>
    </w:p>
    <w:p w14:paraId="7211749D" w14:textId="77777777" w:rsidR="004D7323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  <w:b/>
          <w:bCs/>
        </w:rPr>
        <w:t>L'emprunteur</w:t>
      </w:r>
      <w:r w:rsidRPr="00724CE7">
        <w:rPr>
          <w:rFonts w:ascii="Calibri Light" w:hAnsi="Calibri Light" w:cs="Calibri Light"/>
        </w:rPr>
        <w:t xml:space="preserve"> n’a pas le droit de céder le matériel ou de le sous-louer.</w:t>
      </w:r>
    </w:p>
    <w:p w14:paraId="22B39A02" w14:textId="77777777" w:rsidR="004D7323" w:rsidRPr="004D7323" w:rsidRDefault="004D7323" w:rsidP="004D7323">
      <w:pPr>
        <w:pStyle w:val="Titre2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4D7323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8 – Responsabilités et assurances</w:t>
      </w:r>
    </w:p>
    <w:p w14:paraId="5F27F2A6" w14:textId="77777777" w:rsidR="004D7323" w:rsidRPr="00215737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215737">
        <w:rPr>
          <w:rFonts w:ascii="Calibri Light" w:hAnsi="Calibri Light" w:cs="Calibri Light"/>
        </w:rPr>
        <w:t>La valeur d'assurance pour une</w:t>
      </w:r>
      <w:r>
        <w:rPr>
          <w:rFonts w:ascii="Calibri Light" w:hAnsi="Calibri Light" w:cs="Calibri Light"/>
        </w:rPr>
        <w:t xml:space="preserve"> seule</w:t>
      </w:r>
      <w:r w:rsidRPr="00215737">
        <w:rPr>
          <w:rFonts w:ascii="Calibri Light" w:hAnsi="Calibri Light" w:cs="Calibri Light"/>
        </w:rPr>
        <w:t xml:space="preserve"> maquette s’élève à 8 904 € TTC.</w:t>
      </w:r>
    </w:p>
    <w:p w14:paraId="1A94C5CA" w14:textId="77777777" w:rsidR="004D7323" w:rsidRPr="00724CE7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  <w:b/>
          <w:bCs/>
        </w:rPr>
        <w:t>L'emprunteur</w:t>
      </w:r>
      <w:r w:rsidRPr="00724CE7">
        <w:rPr>
          <w:rFonts w:ascii="Calibri Light" w:hAnsi="Calibri Light" w:cs="Calibri Light"/>
        </w:rPr>
        <w:t xml:space="preserve"> </w:t>
      </w:r>
      <w:r w:rsidRPr="00096DA3">
        <w:rPr>
          <w:rFonts w:ascii="Calibri Light" w:hAnsi="Calibri Light" w:cs="Calibri Light"/>
          <w:b/>
          <w:bCs/>
        </w:rPr>
        <w:t>s’engage à contracter les assurances nécessaires à couvrir les risques</w:t>
      </w:r>
      <w:r w:rsidRPr="00724CE7">
        <w:rPr>
          <w:rFonts w:ascii="Calibri Light" w:hAnsi="Calibri Light" w:cs="Calibri Light"/>
        </w:rPr>
        <w:t xml:space="preserve"> (notamment vol, </w:t>
      </w:r>
      <w:r>
        <w:rPr>
          <w:rFonts w:ascii="Calibri Light" w:hAnsi="Calibri Light" w:cs="Calibri Light"/>
        </w:rPr>
        <w:t>casse</w:t>
      </w:r>
      <w:r w:rsidRPr="00724CE7">
        <w:rPr>
          <w:rFonts w:ascii="Calibri Light" w:hAnsi="Calibri Light" w:cs="Calibri Light"/>
        </w:rPr>
        <w:t>, incendie, événements naturels ou tout acte de vandalisme) liés à l’utilisation du matériel sur le lieu de l'activité et pendant le transport de celui-ci.</w:t>
      </w:r>
    </w:p>
    <w:p w14:paraId="5874970B" w14:textId="77777777" w:rsidR="004D7323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  <w:b/>
          <w:bCs/>
        </w:rPr>
        <w:t>L'emprunteur</w:t>
      </w:r>
      <w:r w:rsidRPr="00724CE7">
        <w:rPr>
          <w:rFonts w:ascii="Calibri Light" w:hAnsi="Calibri Light" w:cs="Calibri Light"/>
        </w:rPr>
        <w:t xml:space="preserve"> assume l’entière responsabilité du matériel dès sa prise en charge et jusqu'à sa restitution. Il est le seul responsable de tous </w:t>
      </w:r>
      <w:r>
        <w:rPr>
          <w:rFonts w:ascii="Calibri Light" w:hAnsi="Calibri Light" w:cs="Calibri Light"/>
        </w:rPr>
        <w:t xml:space="preserve">les </w:t>
      </w:r>
      <w:r w:rsidRPr="00724CE7">
        <w:rPr>
          <w:rFonts w:ascii="Calibri Light" w:hAnsi="Calibri Light" w:cs="Calibri Light"/>
        </w:rPr>
        <w:t>dégâts causés au matériel ou du fait du matériel et ce</w:t>
      </w:r>
      <w:r>
        <w:rPr>
          <w:rFonts w:ascii="Calibri Light" w:hAnsi="Calibri Light" w:cs="Calibri Light"/>
        </w:rPr>
        <w:t>,</w:t>
      </w:r>
      <w:r w:rsidRPr="00724CE7">
        <w:rPr>
          <w:rFonts w:ascii="Calibri Light" w:hAnsi="Calibri Light" w:cs="Calibri Light"/>
        </w:rPr>
        <w:t xml:space="preserve"> quelle qu’en soit la cause ou la nature. Tout matériel manquant ou dégradé devra être remplacé ou réparé par et à la charge de </w:t>
      </w:r>
      <w:r w:rsidRPr="00724CE7">
        <w:rPr>
          <w:rFonts w:ascii="Calibri Light" w:hAnsi="Calibri Light" w:cs="Calibri Light"/>
          <w:b/>
          <w:bCs/>
        </w:rPr>
        <w:t>l'emprunteur.</w:t>
      </w:r>
      <w:r w:rsidRPr="00724CE7">
        <w:rPr>
          <w:rFonts w:ascii="Calibri Light" w:hAnsi="Calibri Light" w:cs="Calibri Light"/>
        </w:rPr>
        <w:t xml:space="preserve"> </w:t>
      </w:r>
    </w:p>
    <w:p w14:paraId="0BD377D6" w14:textId="77777777" w:rsidR="004D7323" w:rsidRPr="00724CE7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 xml:space="preserve">En cas de casse, de perte ou de vol, il s'engage à prévenir sans délai le </w:t>
      </w:r>
      <w:r w:rsidRPr="00724CE7">
        <w:rPr>
          <w:rFonts w:ascii="Calibri Light" w:hAnsi="Calibri Light" w:cs="Calibri Light"/>
          <w:b/>
          <w:bCs/>
        </w:rPr>
        <w:t>prêteur</w:t>
      </w:r>
      <w:r w:rsidRPr="00724CE7">
        <w:rPr>
          <w:rFonts w:ascii="Calibri Light" w:hAnsi="Calibri Light" w:cs="Calibri Light"/>
        </w:rPr>
        <w:t xml:space="preserve"> et à effectuer les démarches nécessaires à la prise en charge du dommage par sa compagnie d'assurance.</w:t>
      </w:r>
    </w:p>
    <w:p w14:paraId="4AA9035D" w14:textId="77777777" w:rsidR="004D7323" w:rsidRPr="002E6A2A" w:rsidRDefault="004D7323" w:rsidP="004D7323">
      <w:pPr>
        <w:pStyle w:val="Titre2"/>
        <w:jc w:val="both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2E6A2A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lastRenderedPageBreak/>
        <w:t>Article 9 – Résiliation de la convention</w:t>
      </w:r>
    </w:p>
    <w:p w14:paraId="50F2F095" w14:textId="77777777" w:rsidR="004D7323" w:rsidRPr="00724CE7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 xml:space="preserve">Chacune des parties peut, à tout moment et pour tout motif, résilier la présente convention. La partie désireuse de résilier la convention devra notifier son intention à l’autre </w:t>
      </w:r>
      <w:r>
        <w:rPr>
          <w:rFonts w:ascii="Calibri Light" w:hAnsi="Calibri Light" w:cs="Calibri Light"/>
          <w:b/>
          <w:bCs/>
        </w:rPr>
        <w:t>3 semaines</w:t>
      </w:r>
      <w:r w:rsidRPr="00724CE7">
        <w:rPr>
          <w:rFonts w:ascii="Calibri Light" w:hAnsi="Calibri Light" w:cs="Calibri Light"/>
        </w:rPr>
        <w:t xml:space="preserve"> au moins avant la date retenue pour la rés</w:t>
      </w:r>
      <w:r>
        <w:rPr>
          <w:rFonts w:ascii="Calibri Light" w:hAnsi="Calibri Light" w:cs="Calibri Light"/>
        </w:rPr>
        <w:t>ervation</w:t>
      </w:r>
      <w:r w:rsidRPr="00724CE7">
        <w:rPr>
          <w:rFonts w:ascii="Calibri Light" w:hAnsi="Calibri Light" w:cs="Calibri Light"/>
        </w:rPr>
        <w:t>.</w:t>
      </w:r>
    </w:p>
    <w:p w14:paraId="13047041" w14:textId="77777777" w:rsidR="004D7323" w:rsidRPr="002E6A2A" w:rsidRDefault="004D7323" w:rsidP="004D7323">
      <w:pPr>
        <w:pStyle w:val="Titre2"/>
        <w:jc w:val="both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2E6A2A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10 – Modification de la convention</w:t>
      </w:r>
    </w:p>
    <w:p w14:paraId="2C532536" w14:textId="77777777" w:rsidR="004D7323" w:rsidRPr="00724CE7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>Toute modification apportée à la présente convention devra faire l’objet d’un avenant dûment signé par les parties.</w:t>
      </w:r>
    </w:p>
    <w:p w14:paraId="0CC759EB" w14:textId="77777777" w:rsidR="004D7323" w:rsidRPr="002E6A2A" w:rsidRDefault="004D7323" w:rsidP="004D7323">
      <w:pPr>
        <w:pStyle w:val="Titre2"/>
        <w:jc w:val="both"/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</w:pPr>
      <w:r w:rsidRPr="002E6A2A">
        <w:rPr>
          <w:rFonts w:ascii="Gill Sans Nova Cond" w:eastAsia="Calibri" w:hAnsi="Gill Sans Nova Cond" w:cs="Calibri Light"/>
          <w:b/>
          <w:bCs/>
          <w:i w:val="0"/>
          <w:iCs/>
          <w:smallCaps/>
          <w:color w:val="417E79"/>
          <w:sz w:val="32"/>
          <w:szCs w:val="32"/>
        </w:rPr>
        <w:t>Article 11 – Règlement des litiges</w:t>
      </w:r>
    </w:p>
    <w:p w14:paraId="56D142EB" w14:textId="77777777" w:rsidR="004D7323" w:rsidRPr="00724CE7" w:rsidRDefault="004D7323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  <w:r w:rsidRPr="00724CE7">
        <w:rPr>
          <w:rFonts w:ascii="Calibri Light" w:hAnsi="Calibri Light" w:cs="Calibri Light"/>
        </w:rPr>
        <w:t>Les parties s’engagent à rechercher une solution amiable à tout différend né de l’application ou de l’interprétation de la présente convention. À défaut de solution amiable, le litige sera tranché par le tribunal compétent.</w:t>
      </w:r>
    </w:p>
    <w:p w14:paraId="35011434" w14:textId="77777777" w:rsidR="004D7323" w:rsidRDefault="004D7323" w:rsidP="004D7323">
      <w:pPr>
        <w:spacing w:before="100" w:beforeAutospacing="1" w:after="113"/>
        <w:jc w:val="both"/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pPr>
      <w:r w:rsidRPr="00724CE7">
        <w:rPr>
          <w:rFonts w:ascii="Calibri Light" w:hAnsi="Calibri Light" w:cs="Calibri Light"/>
        </w:rPr>
        <w:t xml:space="preserve">Fait en 2 exemplaires, à </w:t>
      </w:r>
      <w:r w:rsidR="002E6A2A"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 w:rsidR="005D24EC">
        <w:rPr>
          <w:rFonts w:ascii="Calibri Light" w:hAnsi="Calibri Light" w:cs="Calibri Light"/>
        </w:rPr>
        <w:t>, l</w:t>
      </w:r>
      <w:r w:rsidRPr="00724CE7">
        <w:rPr>
          <w:rFonts w:ascii="Calibri Light" w:hAnsi="Calibri Light" w:cs="Calibri Light"/>
        </w:rPr>
        <w:t xml:space="preserve">e </w:t>
      </w:r>
      <w:r w:rsidR="002E6A2A">
        <w:rPr>
          <w:rFonts w:ascii="Calibri Light" w:eastAsia="Calibri" w:hAnsi="Calibri Light" w:cs="Calibri Light"/>
          <w:color w:val="000000" w:themeColor="text1"/>
          <w:szCs w:val="21"/>
        </w:rPr>
        <w:t xml:space="preserve">: 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"/>
            <w:enabled/>
            <w:calcOnExit w:val="0"/>
            <w:textInput>
              <w:type w:val="date"/>
              <w:format w:val="dd/MM/yyyy"/>
            </w:textInput>
          </w:ffData>
        </w:fldCha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="005D24EC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0570D8C6" w14:textId="77777777" w:rsidR="002E6A2A" w:rsidRPr="00724CE7" w:rsidRDefault="002E6A2A" w:rsidP="004D7323">
      <w:pPr>
        <w:spacing w:before="100" w:beforeAutospacing="1" w:after="113"/>
        <w:jc w:val="both"/>
        <w:rPr>
          <w:rFonts w:ascii="Calibri Light" w:hAnsi="Calibri Light" w:cs="Calibri Light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4961"/>
      </w:tblGrid>
      <w:tr w:rsidR="004D7323" w:rsidRPr="002E6A2A" w14:paraId="3ED11E98" w14:textId="77777777" w:rsidTr="005C0E3E">
        <w:trPr>
          <w:tblCellSpacing w:w="0" w:type="dxa"/>
        </w:trPr>
        <w:tc>
          <w:tcPr>
            <w:tcW w:w="2500" w:type="pct"/>
            <w:hideMark/>
          </w:tcPr>
          <w:p w14:paraId="5538DB27" w14:textId="77777777" w:rsidR="004D7323" w:rsidRPr="002E6A2A" w:rsidRDefault="004D7323" w:rsidP="005C0E3E">
            <w:pPr>
              <w:spacing w:before="57" w:after="57"/>
              <w:jc w:val="center"/>
              <w:rPr>
                <w:rFonts w:ascii="Calibri Light" w:hAnsi="Calibri Light" w:cs="Calibri Light"/>
                <w:szCs w:val="21"/>
              </w:rPr>
            </w:pPr>
            <w:r w:rsidRPr="002E6A2A">
              <w:rPr>
                <w:rFonts w:ascii="Calibri Light" w:hAnsi="Calibri Light" w:cs="Calibri Light"/>
                <w:b/>
                <w:bCs/>
                <w:szCs w:val="21"/>
              </w:rPr>
              <w:t>Le</w:t>
            </w:r>
            <w:r w:rsidRPr="002E6A2A">
              <w:rPr>
                <w:rFonts w:ascii="Calibri Light" w:hAnsi="Calibri Light" w:cs="Calibri Light"/>
                <w:szCs w:val="21"/>
              </w:rPr>
              <w:t xml:space="preserve"> </w:t>
            </w:r>
            <w:r w:rsidRPr="002E6A2A">
              <w:rPr>
                <w:rFonts w:ascii="Calibri Light" w:hAnsi="Calibri Light" w:cs="Calibri Light"/>
                <w:b/>
                <w:bCs/>
                <w:szCs w:val="21"/>
              </w:rPr>
              <w:t>prêteur</w:t>
            </w:r>
          </w:p>
          <w:p w14:paraId="013C3BFE" w14:textId="77777777" w:rsidR="004D7323" w:rsidRPr="002E6A2A" w:rsidRDefault="004D7323" w:rsidP="005C0E3E">
            <w:pPr>
              <w:spacing w:before="57" w:after="57"/>
              <w:jc w:val="center"/>
              <w:rPr>
                <w:rFonts w:ascii="Calibri Light" w:hAnsi="Calibri Light" w:cs="Calibri Light"/>
                <w:szCs w:val="21"/>
              </w:rPr>
            </w:pPr>
            <w:r w:rsidRPr="002E6A2A">
              <w:rPr>
                <w:rFonts w:ascii="Calibri Light" w:hAnsi="Calibri Light" w:cs="Calibri Light"/>
                <w:szCs w:val="21"/>
              </w:rPr>
              <w:t>Signature précédée de la mention « Lu et approuvé »</w:t>
            </w:r>
          </w:p>
        </w:tc>
        <w:tc>
          <w:tcPr>
            <w:tcW w:w="2500" w:type="pct"/>
            <w:hideMark/>
          </w:tcPr>
          <w:p w14:paraId="7ED6240F" w14:textId="77777777" w:rsidR="004D7323" w:rsidRPr="002E6A2A" w:rsidRDefault="004D7323" w:rsidP="005C0E3E">
            <w:pPr>
              <w:spacing w:before="57" w:after="57"/>
              <w:jc w:val="center"/>
              <w:rPr>
                <w:rFonts w:ascii="Calibri Light" w:hAnsi="Calibri Light" w:cs="Calibri Light"/>
                <w:b/>
                <w:bCs/>
                <w:szCs w:val="21"/>
              </w:rPr>
            </w:pPr>
            <w:r w:rsidRPr="002E6A2A">
              <w:rPr>
                <w:rFonts w:ascii="Calibri Light" w:hAnsi="Calibri Light" w:cs="Calibri Light"/>
                <w:b/>
                <w:bCs/>
                <w:szCs w:val="21"/>
              </w:rPr>
              <w:t>L'emprunteur</w:t>
            </w:r>
          </w:p>
          <w:p w14:paraId="78325AC5" w14:textId="77777777" w:rsidR="004D7323" w:rsidRPr="002E6A2A" w:rsidRDefault="004D7323" w:rsidP="005C0E3E">
            <w:pPr>
              <w:spacing w:before="57" w:after="57"/>
              <w:jc w:val="center"/>
              <w:rPr>
                <w:rFonts w:ascii="Calibri Light" w:hAnsi="Calibri Light" w:cs="Calibri Light"/>
                <w:szCs w:val="21"/>
              </w:rPr>
            </w:pPr>
            <w:r w:rsidRPr="002E6A2A">
              <w:rPr>
                <w:rFonts w:ascii="Calibri Light" w:hAnsi="Calibri Light" w:cs="Calibri Light"/>
                <w:szCs w:val="21"/>
              </w:rPr>
              <w:t>Signature précédée de la mention « Lu et approuvé »</w:t>
            </w:r>
          </w:p>
        </w:tc>
      </w:tr>
    </w:tbl>
    <w:p w14:paraId="778F7DC3" w14:textId="77777777" w:rsidR="004D7323" w:rsidRPr="002E6A2A" w:rsidRDefault="004D7323" w:rsidP="004D7323">
      <w:pPr>
        <w:rPr>
          <w:rFonts w:cs="Arial"/>
          <w:szCs w:val="21"/>
        </w:rPr>
      </w:pPr>
    </w:p>
    <w:p w14:paraId="56D8AC28" w14:textId="77777777" w:rsidR="00566B0E" w:rsidRPr="002E6A2A" w:rsidRDefault="00566B0E" w:rsidP="00ED6C11">
      <w:pPr>
        <w:spacing w:after="120"/>
        <w:jc w:val="center"/>
        <w:rPr>
          <w:rFonts w:ascii="Calibri" w:eastAsia="Calibri" w:hAnsi="Calibri" w:cs="Calibri"/>
          <w:szCs w:val="21"/>
        </w:rPr>
      </w:pPr>
    </w:p>
    <w:p w14:paraId="5151605C" w14:textId="77777777" w:rsidR="00D12B89" w:rsidRDefault="00D12B89" w:rsidP="002062F9">
      <w:pPr>
        <w:jc w:val="center"/>
        <w:rPr>
          <w:rFonts w:ascii="Calibri" w:eastAsia="Calibri" w:hAnsi="Calibri" w:cs="Calibri"/>
          <w:sz w:val="24"/>
        </w:rPr>
      </w:pPr>
    </w:p>
    <w:p w14:paraId="39EA7D7E" w14:textId="77777777" w:rsidR="00D12B89" w:rsidRDefault="00D12B89" w:rsidP="008E5BFC">
      <w:pPr>
        <w:rPr>
          <w:rFonts w:ascii="Calibri" w:eastAsia="Calibri" w:hAnsi="Calibri" w:cs="Calibri"/>
          <w:sz w:val="24"/>
        </w:rPr>
      </w:pPr>
    </w:p>
    <w:p w14:paraId="73DD1CF8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04AD39E7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0493044D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1718A5FD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27A48E3D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6EF17DE5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41779BD3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24A1BB35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6B9793A7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31085EBC" w14:textId="77777777" w:rsidR="002E6A2A" w:rsidRDefault="002E6A2A" w:rsidP="008E5BFC">
      <w:pPr>
        <w:rPr>
          <w:rFonts w:ascii="Calibri" w:eastAsia="Calibri" w:hAnsi="Calibri" w:cs="Calibri"/>
          <w:sz w:val="24"/>
        </w:rPr>
      </w:pPr>
    </w:p>
    <w:p w14:paraId="29272FE2" w14:textId="77777777" w:rsidR="00D12B89" w:rsidRDefault="00D12B89" w:rsidP="002062F9">
      <w:pPr>
        <w:jc w:val="center"/>
        <w:rPr>
          <w:rFonts w:ascii="Calibri" w:eastAsia="Calibri" w:hAnsi="Calibri" w:cs="Calibri"/>
          <w:sz w:val="24"/>
        </w:rPr>
      </w:pPr>
    </w:p>
    <w:p w14:paraId="5F64C5EB" w14:textId="77777777" w:rsidR="008E5BFC" w:rsidRPr="008E5BFC" w:rsidRDefault="00D70BD1" w:rsidP="00DE13D3">
      <w:pPr>
        <w:ind w:left="-454"/>
        <w:jc w:val="center"/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</w:pPr>
      <w:r w:rsidRPr="008E5BFC"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  <w:t>M</w:t>
      </w:r>
      <w:r w:rsidR="008E5BFC" w:rsidRPr="008E5BFC"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  <w:t>ERCI</w:t>
      </w:r>
    </w:p>
    <w:p w14:paraId="3809B9E3" w14:textId="77777777" w:rsidR="00A15C3D" w:rsidRDefault="00D70BD1" w:rsidP="00DE13D3">
      <w:pPr>
        <w:ind w:left="-454"/>
        <w:jc w:val="center"/>
        <w:rPr>
          <w:rFonts w:ascii="Calibri Light" w:eastAsia="Calibri" w:hAnsi="Calibri Light" w:cs="Calibri Light"/>
          <w:color w:val="00B0F0"/>
          <w:szCs w:val="21"/>
        </w:rPr>
      </w:pPr>
      <w:r w:rsidRPr="00A15C3D">
        <w:rPr>
          <w:rFonts w:ascii="Calibri Light" w:eastAsia="Calibri" w:hAnsi="Calibri Light" w:cs="Calibri Light"/>
          <w:szCs w:val="21"/>
        </w:rPr>
        <w:t>de renvoyer ce</w:t>
      </w:r>
      <w:r w:rsidR="002E6A2A" w:rsidRPr="00A15C3D">
        <w:rPr>
          <w:rFonts w:ascii="Calibri Light" w:eastAsia="Calibri" w:hAnsi="Calibri Light" w:cs="Calibri Light"/>
          <w:szCs w:val="21"/>
        </w:rPr>
        <w:t xml:space="preserve">tte convention </w:t>
      </w:r>
      <w:r w:rsidRPr="00A15C3D">
        <w:rPr>
          <w:rFonts w:ascii="Calibri Light" w:eastAsia="Calibri" w:hAnsi="Calibri Light" w:cs="Calibri Light"/>
          <w:szCs w:val="21"/>
        </w:rPr>
        <w:t>complé</w:t>
      </w:r>
      <w:r w:rsidR="00ED6C11" w:rsidRPr="00A15C3D">
        <w:rPr>
          <w:rFonts w:ascii="Calibri Light" w:eastAsia="Calibri" w:hAnsi="Calibri Light" w:cs="Calibri Light"/>
          <w:szCs w:val="21"/>
        </w:rPr>
        <w:t>té</w:t>
      </w:r>
      <w:r w:rsidR="002E6A2A" w:rsidRPr="00A15C3D">
        <w:rPr>
          <w:rFonts w:ascii="Calibri Light" w:eastAsia="Calibri" w:hAnsi="Calibri Light" w:cs="Calibri Light"/>
          <w:szCs w:val="21"/>
        </w:rPr>
        <w:t>e</w:t>
      </w:r>
      <w:r w:rsidR="007E3222">
        <w:rPr>
          <w:rFonts w:ascii="Calibri Light" w:eastAsia="Calibri" w:hAnsi="Calibri Light" w:cs="Calibri Light"/>
          <w:szCs w:val="21"/>
        </w:rPr>
        <w:t xml:space="preserve"> et signée</w:t>
      </w:r>
      <w:r w:rsidR="00ED6C11" w:rsidRPr="00A15C3D">
        <w:rPr>
          <w:rFonts w:ascii="Calibri Light" w:eastAsia="Calibri" w:hAnsi="Calibri Light" w:cs="Calibri Light"/>
          <w:szCs w:val="21"/>
        </w:rPr>
        <w:t xml:space="preserve"> par mél à</w:t>
      </w:r>
      <w:r w:rsidR="002E6A2A" w:rsidRPr="00A15C3D">
        <w:rPr>
          <w:rFonts w:ascii="Calibri Light" w:eastAsia="Calibri" w:hAnsi="Calibri Light" w:cs="Calibri Light"/>
          <w:szCs w:val="21"/>
        </w:rPr>
        <w:t xml:space="preserve"> </w:t>
      </w:r>
    </w:p>
    <w:p w14:paraId="682D1A6C" w14:textId="77777777" w:rsidR="002E6A2A" w:rsidRPr="00A15C3D" w:rsidRDefault="002E6A2A" w:rsidP="00DE13D3">
      <w:pPr>
        <w:ind w:left="-454"/>
        <w:jc w:val="center"/>
        <w:rPr>
          <w:rFonts w:ascii="Calibri Light" w:eastAsia="Calibri" w:hAnsi="Calibri Light" w:cs="Calibri Light"/>
          <w:b/>
          <w:color w:val="1D97D4"/>
          <w:sz w:val="28"/>
          <w:szCs w:val="28"/>
          <w:u w:val="single"/>
        </w:rPr>
      </w:pPr>
      <w:r w:rsidRPr="00A15C3D">
        <w:rPr>
          <w:rFonts w:ascii="Calibri Light" w:eastAsia="Calibri" w:hAnsi="Calibri Light" w:cs="Calibri Light"/>
          <w:b/>
          <w:color w:val="1D97D4"/>
          <w:sz w:val="36"/>
          <w:szCs w:val="44"/>
          <w:u w:val="single"/>
        </w:rPr>
        <w:fldChar w:fldCharType="begin"/>
      </w:r>
      <w:r w:rsidRPr="00A15C3D">
        <w:rPr>
          <w:rFonts w:ascii="Calibri Light" w:eastAsia="Calibri" w:hAnsi="Calibri Light" w:cs="Calibri Light"/>
          <w:b/>
          <w:color w:val="1D97D4"/>
          <w:sz w:val="36"/>
          <w:szCs w:val="44"/>
          <w:u w:val="single"/>
        </w:rPr>
        <w:instrText>HYPERLINK "mailto:julie.pichot@arraa.org</w:instrText>
      </w:r>
    </w:p>
    <w:p w14:paraId="255B7CB9" w14:textId="77777777" w:rsidR="002E6A2A" w:rsidRPr="00A15C3D" w:rsidRDefault="002E6A2A" w:rsidP="00DE13D3">
      <w:pPr>
        <w:ind w:left="-454"/>
        <w:jc w:val="center"/>
        <w:rPr>
          <w:rStyle w:val="Lienhypertexte"/>
          <w:rFonts w:ascii="Calibri Light" w:eastAsia="Calibri" w:hAnsi="Calibri Light" w:cs="Calibri Light"/>
          <w:sz w:val="28"/>
          <w:szCs w:val="28"/>
        </w:rPr>
      </w:pPr>
      <w:r w:rsidRPr="00A15C3D">
        <w:rPr>
          <w:rFonts w:ascii="Calibri Light" w:eastAsia="Calibri" w:hAnsi="Calibri Light" w:cs="Calibri Light"/>
          <w:b/>
          <w:color w:val="1D97D4"/>
          <w:sz w:val="36"/>
          <w:szCs w:val="44"/>
          <w:u w:val="single"/>
        </w:rPr>
        <w:instrText>"</w:instrText>
      </w:r>
      <w:r w:rsidRPr="00A15C3D">
        <w:rPr>
          <w:rFonts w:ascii="Calibri Light" w:eastAsia="Calibri" w:hAnsi="Calibri Light" w:cs="Calibri Light"/>
          <w:b/>
          <w:color w:val="1D97D4"/>
          <w:sz w:val="36"/>
          <w:szCs w:val="44"/>
          <w:u w:val="single"/>
        </w:rPr>
      </w:r>
      <w:r w:rsidRPr="00A15C3D">
        <w:rPr>
          <w:rFonts w:ascii="Calibri Light" w:eastAsia="Calibri" w:hAnsi="Calibri Light" w:cs="Calibri Light"/>
          <w:b/>
          <w:color w:val="1D97D4"/>
          <w:sz w:val="36"/>
          <w:szCs w:val="44"/>
          <w:u w:val="single"/>
        </w:rPr>
        <w:fldChar w:fldCharType="separate"/>
      </w:r>
      <w:r w:rsidRPr="00A15C3D">
        <w:rPr>
          <w:rStyle w:val="Lienhypertexte"/>
          <w:rFonts w:ascii="Calibri Light" w:eastAsia="Calibri" w:hAnsi="Calibri Light" w:cs="Calibri Light"/>
          <w:sz w:val="28"/>
          <w:szCs w:val="28"/>
        </w:rPr>
        <w:t>julie.pichot@arraa.org</w:t>
      </w:r>
    </w:p>
    <w:p w14:paraId="41CC96BB" w14:textId="77777777" w:rsidR="00800C76" w:rsidRPr="00A15C3D" w:rsidRDefault="002E6A2A" w:rsidP="00BC3DF6">
      <w:pPr>
        <w:jc w:val="center"/>
        <w:rPr>
          <w:rFonts w:ascii="Calibri Light" w:eastAsia="Calibri" w:hAnsi="Calibri Light" w:cs="Calibri Light"/>
          <w:color w:val="1D97D4"/>
          <w:u w:val="single"/>
        </w:rPr>
      </w:pPr>
      <w:r w:rsidRPr="00A15C3D">
        <w:rPr>
          <w:rFonts w:ascii="Calibri Light" w:eastAsia="Calibri" w:hAnsi="Calibri Light" w:cs="Calibri Light"/>
          <w:b/>
          <w:color w:val="1D97D4"/>
          <w:sz w:val="36"/>
          <w:szCs w:val="44"/>
          <w:u w:val="single"/>
        </w:rPr>
        <w:fldChar w:fldCharType="end"/>
      </w:r>
    </w:p>
    <w:p w14:paraId="60BF4F62" w14:textId="77777777" w:rsidR="002E6A2A" w:rsidRPr="00A15C3D" w:rsidRDefault="002E6A2A" w:rsidP="002E6A2A">
      <w:pPr>
        <w:spacing w:before="240"/>
        <w:jc w:val="center"/>
        <w:rPr>
          <w:rFonts w:ascii="Calibri Light" w:eastAsia="Calibri" w:hAnsi="Calibri Light" w:cs="Calibri Light"/>
          <w:szCs w:val="21"/>
        </w:rPr>
      </w:pPr>
      <w:r w:rsidRPr="00A15C3D">
        <w:rPr>
          <w:rFonts w:ascii="Calibri Light" w:eastAsia="Calibri" w:hAnsi="Calibri Light" w:cs="Calibri Light"/>
          <w:szCs w:val="21"/>
        </w:rPr>
        <w:t xml:space="preserve">Le prêt de la maquette est réservé aux adhérents de l’ARRA². </w:t>
      </w:r>
    </w:p>
    <w:p w14:paraId="26555F6F" w14:textId="77777777" w:rsidR="00274DF9" w:rsidRPr="00A15C3D" w:rsidRDefault="002E6A2A" w:rsidP="002E6A2A">
      <w:pPr>
        <w:spacing w:before="240"/>
        <w:jc w:val="center"/>
        <w:rPr>
          <w:rFonts w:ascii="Calibri Light" w:eastAsia="Calibri" w:hAnsi="Calibri Light" w:cs="Calibri Light"/>
          <w:sz w:val="28"/>
          <w:szCs w:val="28"/>
        </w:rPr>
      </w:pPr>
      <w:r w:rsidRPr="00A15C3D">
        <w:rPr>
          <w:rFonts w:ascii="Calibri Light" w:eastAsia="Calibri" w:hAnsi="Calibri Light" w:cs="Calibri Light"/>
          <w:szCs w:val="21"/>
        </w:rPr>
        <w:t>Pour adhérer, rendez-vous sur</w:t>
      </w:r>
      <w:r w:rsidRPr="00A15C3D">
        <w:rPr>
          <w:rFonts w:ascii="Calibri Light" w:eastAsia="Calibri" w:hAnsi="Calibri Light" w:cs="Calibri Light"/>
          <w:sz w:val="28"/>
          <w:szCs w:val="28"/>
        </w:rPr>
        <w:t xml:space="preserve"> </w:t>
      </w:r>
      <w:hyperlink r:id="rId12" w:history="1">
        <w:r w:rsidRPr="00A15C3D">
          <w:rPr>
            <w:rStyle w:val="Lienhypertexte"/>
            <w:rFonts w:ascii="Calibri Light" w:eastAsia="Calibri" w:hAnsi="Calibri Light" w:cs="Calibri Light"/>
            <w:sz w:val="28"/>
            <w:szCs w:val="28"/>
          </w:rPr>
          <w:t>ARRAA.ORG</w:t>
        </w:r>
      </w:hyperlink>
    </w:p>
    <w:sectPr w:rsidR="00274DF9" w:rsidRPr="00A15C3D" w:rsidSect="00347F11">
      <w:type w:val="continuous"/>
      <w:pgSz w:w="11906" w:h="16838"/>
      <w:pgMar w:top="567" w:right="851" w:bottom="567" w:left="1134" w:header="709" w:footer="1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ADBED" w14:textId="77777777" w:rsidR="002230FE" w:rsidRDefault="002230FE" w:rsidP="00883FC1">
      <w:r>
        <w:separator/>
      </w:r>
    </w:p>
  </w:endnote>
  <w:endnote w:type="continuationSeparator" w:id="0">
    <w:p w14:paraId="09A47126" w14:textId="77777777" w:rsidR="002230FE" w:rsidRDefault="002230FE" w:rsidP="00883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Nova Cond">
    <w:charset w:val="00"/>
    <w:family w:val="swiss"/>
    <w:pitch w:val="variable"/>
    <w:sig w:usb0="8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B59DB" w14:textId="77777777" w:rsidR="00527327" w:rsidRPr="002E6A2A" w:rsidRDefault="002E6A2A" w:rsidP="00527327">
    <w:pPr>
      <w:pBdr>
        <w:top w:val="single" w:sz="6" w:space="15" w:color="156082" w:themeColor="accent1"/>
      </w:pBdr>
      <w:spacing w:before="240"/>
      <w:jc w:val="center"/>
      <w:rPr>
        <w:b/>
        <w:bCs/>
        <w:color w:val="156082" w:themeColor="accent1"/>
      </w:rPr>
    </w:pPr>
    <w:r>
      <w:rPr>
        <w:noProof/>
        <w:color w:val="156082" w:themeColor="accent1"/>
      </w:rPr>
      <w:drawing>
        <wp:inline distT="0" distB="0" distL="0" distR="0" wp14:anchorId="2A2AC040" wp14:editId="451E11EB">
          <wp:extent cx="6299835" cy="386080"/>
          <wp:effectExtent l="0" t="0" r="0" b="0"/>
          <wp:docPr id="1267668496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532187" name="Image 14155321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386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A3074B" w14:textId="77777777" w:rsidR="00F61BD6" w:rsidRPr="00527327" w:rsidRDefault="00F61BD6" w:rsidP="005273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BF75F" w14:textId="77777777" w:rsidR="002230FE" w:rsidRDefault="002230FE" w:rsidP="00883FC1">
      <w:r>
        <w:separator/>
      </w:r>
    </w:p>
  </w:footnote>
  <w:footnote w:type="continuationSeparator" w:id="0">
    <w:p w14:paraId="3B2280DB" w14:textId="77777777" w:rsidR="002230FE" w:rsidRDefault="002230FE" w:rsidP="00883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pt;height:7pt;visibility:visible;mso-wrap-style:square" o:bullet="t">
        <v:imagedata r:id="rId1" o:title=""/>
      </v:shape>
    </w:pict>
  </w:numPicBullet>
  <w:abstractNum w:abstractNumId="0" w15:restartNumberingAfterBreak="0">
    <w:nsid w:val="0EC668CE"/>
    <w:multiLevelType w:val="hybridMultilevel"/>
    <w:tmpl w:val="F9E66ED0"/>
    <w:lvl w:ilvl="0" w:tplc="85BAA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124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F6E7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CC7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9CD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5E2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CA2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224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82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2C70ABE"/>
    <w:multiLevelType w:val="hybridMultilevel"/>
    <w:tmpl w:val="A6BC1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756DB"/>
    <w:multiLevelType w:val="hybridMultilevel"/>
    <w:tmpl w:val="9D1807B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16A03"/>
    <w:multiLevelType w:val="hybridMultilevel"/>
    <w:tmpl w:val="05725340"/>
    <w:lvl w:ilvl="0" w:tplc="2AB0E6CA">
      <w:start w:val="1"/>
      <w:numFmt w:val="decimal"/>
      <w:lvlText w:val="%1."/>
      <w:lvlJc w:val="left"/>
      <w:pPr>
        <w:ind w:left="720" w:hanging="360"/>
      </w:pPr>
      <w:rPr>
        <w:rFonts w:eastAsia="Calibri" w:cs="Calibri Light" w:hint="default"/>
        <w:i w:val="0"/>
        <w:iCs w:val="0"/>
        <w:color w:val="417E7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65682"/>
    <w:multiLevelType w:val="hybridMultilevel"/>
    <w:tmpl w:val="08F4F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474933">
    <w:abstractNumId w:val="0"/>
  </w:num>
  <w:num w:numId="2" w16cid:durableId="1024987804">
    <w:abstractNumId w:val="4"/>
  </w:num>
  <w:num w:numId="3" w16cid:durableId="1842692214">
    <w:abstractNumId w:val="1"/>
  </w:num>
  <w:num w:numId="4" w16cid:durableId="1540623119">
    <w:abstractNumId w:val="3"/>
  </w:num>
  <w:num w:numId="5" w16cid:durableId="1401170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7jpUysKVY/KW6lNfn85rbbi7J/YwIigNyFhVmLGgWOWG9qBix8kJOPLkTn1098IS+ALn59GjBi0vjyem8oty6g==" w:salt="QyylShoJC/EMCaRt4Lu0lw==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7D"/>
    <w:rsid w:val="000068F8"/>
    <w:rsid w:val="0001153B"/>
    <w:rsid w:val="00020B52"/>
    <w:rsid w:val="00045CC4"/>
    <w:rsid w:val="00047EA6"/>
    <w:rsid w:val="000645F4"/>
    <w:rsid w:val="00065072"/>
    <w:rsid w:val="00086682"/>
    <w:rsid w:val="000946C3"/>
    <w:rsid w:val="000A00BE"/>
    <w:rsid w:val="000A0C70"/>
    <w:rsid w:val="000B5D4F"/>
    <w:rsid w:val="000C11DA"/>
    <w:rsid w:val="000E5130"/>
    <w:rsid w:val="001023D1"/>
    <w:rsid w:val="0010644D"/>
    <w:rsid w:val="0012293C"/>
    <w:rsid w:val="00122B63"/>
    <w:rsid w:val="00122D03"/>
    <w:rsid w:val="00137307"/>
    <w:rsid w:val="00152761"/>
    <w:rsid w:val="00161E47"/>
    <w:rsid w:val="00185837"/>
    <w:rsid w:val="001B6516"/>
    <w:rsid w:val="001C775D"/>
    <w:rsid w:val="001D2A73"/>
    <w:rsid w:val="001D2F3E"/>
    <w:rsid w:val="001E2682"/>
    <w:rsid w:val="001F4946"/>
    <w:rsid w:val="002062F9"/>
    <w:rsid w:val="0021027A"/>
    <w:rsid w:val="002230FE"/>
    <w:rsid w:val="00223369"/>
    <w:rsid w:val="00235151"/>
    <w:rsid w:val="00236D91"/>
    <w:rsid w:val="0025099D"/>
    <w:rsid w:val="002600A0"/>
    <w:rsid w:val="00274DF9"/>
    <w:rsid w:val="002B4A59"/>
    <w:rsid w:val="002C4286"/>
    <w:rsid w:val="002D63EB"/>
    <w:rsid w:val="002E6A2A"/>
    <w:rsid w:val="002F0ADC"/>
    <w:rsid w:val="002F44F6"/>
    <w:rsid w:val="003042F5"/>
    <w:rsid w:val="003065F7"/>
    <w:rsid w:val="003277C5"/>
    <w:rsid w:val="0033680E"/>
    <w:rsid w:val="0033726E"/>
    <w:rsid w:val="003410BB"/>
    <w:rsid w:val="00347F11"/>
    <w:rsid w:val="003523CA"/>
    <w:rsid w:val="003722AF"/>
    <w:rsid w:val="00377579"/>
    <w:rsid w:val="00381172"/>
    <w:rsid w:val="003818AD"/>
    <w:rsid w:val="0039277A"/>
    <w:rsid w:val="003A0532"/>
    <w:rsid w:val="003B6F8D"/>
    <w:rsid w:val="003C246C"/>
    <w:rsid w:val="003D0CD6"/>
    <w:rsid w:val="004108CA"/>
    <w:rsid w:val="0041724C"/>
    <w:rsid w:val="00424186"/>
    <w:rsid w:val="00427D14"/>
    <w:rsid w:val="00447F39"/>
    <w:rsid w:val="004543CC"/>
    <w:rsid w:val="00460901"/>
    <w:rsid w:val="004713BC"/>
    <w:rsid w:val="00476E20"/>
    <w:rsid w:val="0049503A"/>
    <w:rsid w:val="004957F4"/>
    <w:rsid w:val="004A77F9"/>
    <w:rsid w:val="004B5842"/>
    <w:rsid w:val="004B77D5"/>
    <w:rsid w:val="004C1E44"/>
    <w:rsid w:val="004D7323"/>
    <w:rsid w:val="00525838"/>
    <w:rsid w:val="00527327"/>
    <w:rsid w:val="00531EEE"/>
    <w:rsid w:val="005520AE"/>
    <w:rsid w:val="0055481F"/>
    <w:rsid w:val="0056491B"/>
    <w:rsid w:val="00566B0E"/>
    <w:rsid w:val="00583E4D"/>
    <w:rsid w:val="005867DA"/>
    <w:rsid w:val="00593C9D"/>
    <w:rsid w:val="005C0FE8"/>
    <w:rsid w:val="005C2311"/>
    <w:rsid w:val="005C526F"/>
    <w:rsid w:val="005C6786"/>
    <w:rsid w:val="005D24EC"/>
    <w:rsid w:val="006304FE"/>
    <w:rsid w:val="00633E73"/>
    <w:rsid w:val="00633FF3"/>
    <w:rsid w:val="0063459C"/>
    <w:rsid w:val="00646F19"/>
    <w:rsid w:val="00653DFA"/>
    <w:rsid w:val="006567FB"/>
    <w:rsid w:val="00671B46"/>
    <w:rsid w:val="00672122"/>
    <w:rsid w:val="00682738"/>
    <w:rsid w:val="006A679D"/>
    <w:rsid w:val="006A7888"/>
    <w:rsid w:val="006A7CC9"/>
    <w:rsid w:val="006B0A05"/>
    <w:rsid w:val="006B50ED"/>
    <w:rsid w:val="006B677D"/>
    <w:rsid w:val="006D36F9"/>
    <w:rsid w:val="006E1298"/>
    <w:rsid w:val="006E7281"/>
    <w:rsid w:val="006F2199"/>
    <w:rsid w:val="006F2B11"/>
    <w:rsid w:val="006F5460"/>
    <w:rsid w:val="0071045E"/>
    <w:rsid w:val="00746C97"/>
    <w:rsid w:val="00793CF3"/>
    <w:rsid w:val="007B32B1"/>
    <w:rsid w:val="007C24B2"/>
    <w:rsid w:val="007E3222"/>
    <w:rsid w:val="007F308C"/>
    <w:rsid w:val="00800C76"/>
    <w:rsid w:val="00814113"/>
    <w:rsid w:val="00815996"/>
    <w:rsid w:val="00843141"/>
    <w:rsid w:val="00867FBA"/>
    <w:rsid w:val="00872063"/>
    <w:rsid w:val="008720FD"/>
    <w:rsid w:val="00883EFB"/>
    <w:rsid w:val="00883FC1"/>
    <w:rsid w:val="00895B76"/>
    <w:rsid w:val="008B2760"/>
    <w:rsid w:val="008B4A9D"/>
    <w:rsid w:val="008C4803"/>
    <w:rsid w:val="008C7DE9"/>
    <w:rsid w:val="008E5765"/>
    <w:rsid w:val="008E5BFC"/>
    <w:rsid w:val="008F0E68"/>
    <w:rsid w:val="008F0FD8"/>
    <w:rsid w:val="008F4F3D"/>
    <w:rsid w:val="00925F8B"/>
    <w:rsid w:val="00957A40"/>
    <w:rsid w:val="00957B34"/>
    <w:rsid w:val="00957EDF"/>
    <w:rsid w:val="0096648A"/>
    <w:rsid w:val="00970B08"/>
    <w:rsid w:val="009A3F00"/>
    <w:rsid w:val="009B4202"/>
    <w:rsid w:val="009C6210"/>
    <w:rsid w:val="009D5704"/>
    <w:rsid w:val="009D6481"/>
    <w:rsid w:val="009F4FFC"/>
    <w:rsid w:val="00A15C3D"/>
    <w:rsid w:val="00A31033"/>
    <w:rsid w:val="00A36C37"/>
    <w:rsid w:val="00A622AC"/>
    <w:rsid w:val="00A90445"/>
    <w:rsid w:val="00AB2C93"/>
    <w:rsid w:val="00AB7C26"/>
    <w:rsid w:val="00AC0BC3"/>
    <w:rsid w:val="00AF1EA1"/>
    <w:rsid w:val="00AF2EC1"/>
    <w:rsid w:val="00B07C69"/>
    <w:rsid w:val="00B16D45"/>
    <w:rsid w:val="00B2498A"/>
    <w:rsid w:val="00B3306A"/>
    <w:rsid w:val="00B34C69"/>
    <w:rsid w:val="00B4099F"/>
    <w:rsid w:val="00B45130"/>
    <w:rsid w:val="00B46ED1"/>
    <w:rsid w:val="00B50EFE"/>
    <w:rsid w:val="00B56412"/>
    <w:rsid w:val="00B7377A"/>
    <w:rsid w:val="00BA4625"/>
    <w:rsid w:val="00BC3DF6"/>
    <w:rsid w:val="00BC5D4E"/>
    <w:rsid w:val="00BE3BFD"/>
    <w:rsid w:val="00BE62D3"/>
    <w:rsid w:val="00C0429B"/>
    <w:rsid w:val="00C33608"/>
    <w:rsid w:val="00C4371B"/>
    <w:rsid w:val="00C65128"/>
    <w:rsid w:val="00CA2923"/>
    <w:rsid w:val="00CA317D"/>
    <w:rsid w:val="00CA726F"/>
    <w:rsid w:val="00CB3DF7"/>
    <w:rsid w:val="00CB7E2E"/>
    <w:rsid w:val="00CC329E"/>
    <w:rsid w:val="00CD5096"/>
    <w:rsid w:val="00CF3E5A"/>
    <w:rsid w:val="00D0699A"/>
    <w:rsid w:val="00D12B89"/>
    <w:rsid w:val="00D14B5E"/>
    <w:rsid w:val="00D15BD0"/>
    <w:rsid w:val="00D25A88"/>
    <w:rsid w:val="00D2603B"/>
    <w:rsid w:val="00D30162"/>
    <w:rsid w:val="00D4793C"/>
    <w:rsid w:val="00D55D84"/>
    <w:rsid w:val="00D70BD1"/>
    <w:rsid w:val="00D77D3A"/>
    <w:rsid w:val="00D94003"/>
    <w:rsid w:val="00DC6750"/>
    <w:rsid w:val="00DE13D3"/>
    <w:rsid w:val="00DF3C8F"/>
    <w:rsid w:val="00E13AB7"/>
    <w:rsid w:val="00E27C86"/>
    <w:rsid w:val="00E35509"/>
    <w:rsid w:val="00E36BA1"/>
    <w:rsid w:val="00E45654"/>
    <w:rsid w:val="00E50236"/>
    <w:rsid w:val="00E6751E"/>
    <w:rsid w:val="00E76DC1"/>
    <w:rsid w:val="00E87E09"/>
    <w:rsid w:val="00E96584"/>
    <w:rsid w:val="00EA10A2"/>
    <w:rsid w:val="00EB1F8A"/>
    <w:rsid w:val="00EC3173"/>
    <w:rsid w:val="00ED6C11"/>
    <w:rsid w:val="00ED6DC6"/>
    <w:rsid w:val="00EE35B4"/>
    <w:rsid w:val="00EF263F"/>
    <w:rsid w:val="00F1618D"/>
    <w:rsid w:val="00F207FC"/>
    <w:rsid w:val="00F208F0"/>
    <w:rsid w:val="00F269F4"/>
    <w:rsid w:val="00F45ACF"/>
    <w:rsid w:val="00F46EC6"/>
    <w:rsid w:val="00F53165"/>
    <w:rsid w:val="00F57A0D"/>
    <w:rsid w:val="00F61BD6"/>
    <w:rsid w:val="00FA3B10"/>
    <w:rsid w:val="00FA3F27"/>
    <w:rsid w:val="00FB2340"/>
    <w:rsid w:val="00FC05C6"/>
    <w:rsid w:val="00FC51AF"/>
    <w:rsid w:val="00FF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8F032"/>
  <w14:defaultImageDpi w14:val="330"/>
  <w15:docId w15:val="{42AD9DB8-E551-452E-826D-85F37780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03A"/>
    <w:rPr>
      <w:rFonts w:asciiTheme="minorHAnsi" w:hAnsiTheme="minorHAnsi"/>
      <w:sz w:val="21"/>
    </w:rPr>
  </w:style>
  <w:style w:type="paragraph" w:styleId="Titre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tabs>
        <w:tab w:val="left" w:pos="2340"/>
      </w:tabs>
      <w:outlineLvl w:val="1"/>
    </w:pPr>
    <w:rPr>
      <w:i/>
      <w:sz w:val="2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49503A"/>
    <w:pPr>
      <w:contextualSpacing/>
    </w:pPr>
    <w:rPr>
      <w:rFonts w:ascii="Gill Sans Nova Cond" w:eastAsiaTheme="majorEastAsia" w:hAnsi="Gill Sans Nova Cond" w:cstheme="majorBidi"/>
      <w:b/>
      <w:spacing w:val="-10"/>
      <w:kern w:val="28"/>
      <w:sz w:val="32"/>
      <w:szCs w:val="56"/>
    </w:rPr>
  </w:style>
  <w:style w:type="paragraph" w:customStyle="1" w:styleId="gras">
    <w:name w:val="gras"/>
    <w:basedOn w:val="Normal"/>
    <w:qFormat/>
    <w:rsid w:val="0049503A"/>
    <w:pPr>
      <w:tabs>
        <w:tab w:val="left" w:pos="3600"/>
      </w:tabs>
    </w:pPr>
    <w:rPr>
      <w:rFonts w:ascii="Calibri Light" w:eastAsia="Calibri" w:hAnsi="Calibri Light" w:cs="Calibri Light"/>
      <w:b/>
      <w:bCs/>
      <w:sz w:val="20"/>
      <w:szCs w:val="20"/>
    </w:rPr>
  </w:style>
  <w:style w:type="paragraph" w:customStyle="1" w:styleId="noteitalique">
    <w:name w:val="note italique"/>
    <w:basedOn w:val="Normal"/>
    <w:qFormat/>
    <w:rsid w:val="0049503A"/>
    <w:pPr>
      <w:tabs>
        <w:tab w:val="left" w:pos="2520"/>
        <w:tab w:val="right" w:pos="9639"/>
      </w:tabs>
      <w:spacing w:after="160"/>
    </w:pPr>
    <w:rPr>
      <w:rFonts w:ascii="Calibri Light" w:eastAsia="Calibri" w:hAnsi="Calibri Light" w:cs="Calibri Light"/>
      <w:i/>
      <w:iCs/>
      <w:sz w:val="16"/>
      <w:szCs w:val="16"/>
    </w:rPr>
  </w:style>
  <w:style w:type="character" w:styleId="Lienhypertexte">
    <w:name w:val="Hyperlink"/>
    <w:rsid w:val="0049503A"/>
    <w:rPr>
      <w:rFonts w:asciiTheme="minorHAnsi" w:hAnsiTheme="minorHAnsi"/>
      <w:b/>
      <w:color w:val="1D97D4"/>
      <w:u w:val="none"/>
    </w:rPr>
  </w:style>
  <w:style w:type="paragraph" w:styleId="Textedebulles">
    <w:name w:val="Balloon Text"/>
    <w:basedOn w:val="Normal"/>
    <w:semiHidden/>
    <w:rsid w:val="00E22E9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42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edelespacerserv">
    <w:name w:val="Placeholder Text"/>
    <w:basedOn w:val="Policepardfaut"/>
    <w:uiPriority w:val="99"/>
    <w:semiHidden/>
    <w:rsid w:val="00C961C9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D849E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E07265"/>
    <w:rPr>
      <w:color w:val="96607D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49503A"/>
    <w:rPr>
      <w:rFonts w:ascii="Gill Sans Nova Cond" w:eastAsiaTheme="majorEastAsia" w:hAnsi="Gill Sans Nova Cond" w:cstheme="majorBidi"/>
      <w:b/>
      <w:spacing w:val="-10"/>
      <w:kern w:val="28"/>
      <w:sz w:val="32"/>
      <w:szCs w:val="56"/>
    </w:rPr>
  </w:style>
  <w:style w:type="character" w:customStyle="1" w:styleId="Annesuren-tte">
    <w:name w:val="Année sur en-tête"/>
    <w:basedOn w:val="Policepardfaut"/>
    <w:uiPriority w:val="1"/>
    <w:qFormat/>
    <w:rsid w:val="00D55D84"/>
    <w:rPr>
      <w:rFonts w:ascii="Gill Sans Nova Cond" w:hAnsi="Gill Sans Nova Cond"/>
      <w:b/>
      <w:bCs/>
      <w:color w:val="FFFFFF" w:themeColor="background1"/>
      <w:sz w:val="52"/>
      <w:szCs w:val="52"/>
    </w:rPr>
  </w:style>
  <w:style w:type="paragraph" w:customStyle="1" w:styleId="CorpsdetexteARRA2">
    <w:name w:val="Corps de texte ARRA2"/>
    <w:basedOn w:val="Normal"/>
    <w:qFormat/>
    <w:rsid w:val="00D55D84"/>
    <w:pPr>
      <w:tabs>
        <w:tab w:val="left" w:pos="3600"/>
      </w:tabs>
    </w:pPr>
    <w:rPr>
      <w:rFonts w:ascii="Calibri Light" w:eastAsia="Calibri" w:hAnsi="Calibri Light" w:cs="Calibri Light"/>
      <w:sz w:val="20"/>
      <w:szCs w:val="20"/>
    </w:rPr>
  </w:style>
  <w:style w:type="paragraph" w:customStyle="1" w:styleId="note">
    <w:name w:val="note"/>
    <w:basedOn w:val="Normal"/>
    <w:qFormat/>
    <w:rsid w:val="0049503A"/>
    <w:pPr>
      <w:tabs>
        <w:tab w:val="left" w:pos="2520"/>
        <w:tab w:val="right" w:pos="9639"/>
      </w:tabs>
      <w:spacing w:after="160"/>
      <w:ind w:left="6236"/>
      <w:jc w:val="center"/>
    </w:pPr>
    <w:rPr>
      <w:rFonts w:ascii="Calibri Light" w:eastAsia="Calibri" w:hAnsi="Calibri Light" w:cs="Calibri Light"/>
      <w:sz w:val="16"/>
      <w:szCs w:val="16"/>
    </w:rPr>
  </w:style>
  <w:style w:type="paragraph" w:customStyle="1" w:styleId="GROSTITRE">
    <w:name w:val="GROS TITRE"/>
    <w:basedOn w:val="Normal"/>
    <w:qFormat/>
    <w:rsid w:val="0049503A"/>
    <w:pPr>
      <w:jc w:val="both"/>
    </w:pPr>
    <w:rPr>
      <w:rFonts w:ascii="Gill Sans Nova Cond" w:eastAsia="Calibri" w:hAnsi="Gill Sans Nova Cond" w:cs="Calibri Light"/>
      <w:b/>
      <w:bCs/>
      <w:smallCaps/>
      <w:sz w:val="56"/>
      <w:szCs w:val="32"/>
    </w:rPr>
  </w:style>
  <w:style w:type="paragraph" w:styleId="Paragraphedeliste">
    <w:name w:val="List Paragraph"/>
    <w:basedOn w:val="Normal"/>
    <w:uiPriority w:val="34"/>
    <w:qFormat/>
    <w:rsid w:val="00957B34"/>
    <w:pPr>
      <w:ind w:left="720"/>
      <w:contextualSpacing/>
    </w:pPr>
  </w:style>
  <w:style w:type="paragraph" w:styleId="Corpsdetexte">
    <w:name w:val="Body Text"/>
    <w:aliases w:val="Body text"/>
    <w:basedOn w:val="Normal"/>
    <w:link w:val="CorpsdetexteCar"/>
    <w:qFormat/>
    <w:rsid w:val="004D7323"/>
    <w:pPr>
      <w:suppressAutoHyphens/>
      <w:spacing w:after="120" w:line="288" w:lineRule="auto"/>
    </w:pPr>
    <w:rPr>
      <w:rFonts w:ascii="Arial" w:eastAsia="SimSun" w:hAnsi="Arial" w:cs="Mangal"/>
      <w:kern w:val="1"/>
      <w:sz w:val="24"/>
      <w:lang w:val="x-none" w:eastAsia="hi-IN" w:bidi="hi-IN"/>
    </w:rPr>
  </w:style>
  <w:style w:type="character" w:customStyle="1" w:styleId="CorpsdetexteCar">
    <w:name w:val="Corps de texte Car"/>
    <w:aliases w:val="Body text Car"/>
    <w:basedOn w:val="Policepardfaut"/>
    <w:link w:val="Corpsdetexte"/>
    <w:rsid w:val="004D7323"/>
    <w:rPr>
      <w:rFonts w:ascii="Arial" w:eastAsia="SimSun" w:hAnsi="Arial" w:cs="Mangal"/>
      <w:kern w:val="1"/>
      <w:lang w:val="x-none" w:eastAsia="hi-IN" w:bidi="hi-IN"/>
    </w:rPr>
  </w:style>
  <w:style w:type="paragraph" w:styleId="En-tte">
    <w:name w:val="header"/>
    <w:basedOn w:val="Normal"/>
    <w:link w:val="En-tteCar"/>
    <w:uiPriority w:val="99"/>
    <w:unhideWhenUsed/>
    <w:rsid w:val="002E6A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6A2A"/>
    <w:rPr>
      <w:rFonts w:asciiTheme="minorHAnsi" w:hAnsiTheme="minorHAnsi"/>
      <w:sz w:val="21"/>
    </w:rPr>
  </w:style>
  <w:style w:type="paragraph" w:styleId="Pieddepage">
    <w:name w:val="footer"/>
    <w:basedOn w:val="Normal"/>
    <w:link w:val="PieddepageCar"/>
    <w:uiPriority w:val="99"/>
    <w:unhideWhenUsed/>
    <w:rsid w:val="002E6A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A2A"/>
    <w:rPr>
      <w:rFonts w:asciiTheme="minorHAnsi" w:hAnsiTheme="minorHAnsi"/>
      <w:sz w:val="21"/>
    </w:rPr>
  </w:style>
  <w:style w:type="paragraph" w:styleId="Rvision">
    <w:name w:val="Revision"/>
    <w:hidden/>
    <w:uiPriority w:val="99"/>
    <w:semiHidden/>
    <w:rsid w:val="00593C9D"/>
    <w:rPr>
      <w:rFonts w:asciiTheme="minorHAnsi" w:hAnsiTheme="minorHAnsi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rraa.org/adherer-l-arra2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RRA\05-Actions\09-Autres%20projets\2023-2024%20Maquettes%203D\00%20-%20Mise%20a%20Disposition\Package%20maquette%20pour%20emprunt\Maquette_ARRA&#178;_convention_2025_VF_Modele.dotx" TargetMode="External"/></Relationships>
</file>

<file path=word/theme/theme1.xml><?xml version="1.0" encoding="utf-8"?>
<a:theme xmlns:a="http://schemas.openxmlformats.org/drawingml/2006/main" name="Thème ARRA2 2024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À plumes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À plumes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qSWU5O3GWjc4/WZHD4hWLP/6A==">CgMxLjAyCWlkLmdqZGd4czIKaWQuMzBqMHpsbDIKaWQuMWZvYjl0ZTIKaWQuM3pueXNoNzIKaWQuMmV0OTJwMDIJaWQudHlqY3d0MgppZC4zZHk2dmttMgppZC4xdDNoNXNmMgppZC40ZDM0b2c4OAByITFBVl9Ya0tNZVBORE04UmNEOExTX21IM2pIdjhfZnA4Ug==</go:docsCustomData>
</go:gDocsCustomXmlDataStorage>
</file>

<file path=customXml/itemProps1.xml><?xml version="1.0" encoding="utf-8"?>
<ds:datastoreItem xmlns:ds="http://schemas.openxmlformats.org/officeDocument/2006/customXml" ds:itemID="{C773C246-C141-9B42-934E-C963E6E7B2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Maquette_ARRA²_convention_2025_VF_Modele</Template>
  <TotalTime>1</TotalTime>
  <Pages>4</Pages>
  <Words>996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PICHOT</dc:creator>
  <cp:lastModifiedBy>Julie PICHOT</cp:lastModifiedBy>
  <cp:revision>1</cp:revision>
  <cp:lastPrinted>2024-02-22T11:57:00Z</cp:lastPrinted>
  <dcterms:created xsi:type="dcterms:W3CDTF">2025-07-31T14:05:00Z</dcterms:created>
  <dcterms:modified xsi:type="dcterms:W3CDTF">2025-07-31T14:06:00Z</dcterms:modified>
</cp:coreProperties>
</file>